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F1355A" w14:textId="77777777" w:rsidR="00DD38A9" w:rsidRPr="00524C83" w:rsidRDefault="00DD38A9" w:rsidP="00DD38A9">
      <w:pPr>
        <w:pStyle w:val="Els-Title"/>
      </w:pPr>
      <w:bookmarkStart w:id="0" w:name="_Hlk177738167"/>
      <w:bookmarkStart w:id="1" w:name="_GoBack"/>
      <w:bookmarkEnd w:id="1"/>
      <w:r w:rsidRPr="00306DEC">
        <w:t>Makalenizin başlığını buraya yazın</w:t>
      </w:r>
    </w:p>
    <w:p w14:paraId="4C98B488" w14:textId="77777777" w:rsidR="00DD38A9" w:rsidRPr="00524C83" w:rsidRDefault="00DD38A9" w:rsidP="00DD38A9">
      <w:pPr>
        <w:pStyle w:val="Els-Author"/>
        <w:ind w:right="2"/>
        <w:rPr>
          <w:lang w:eastAsia="zh-CN"/>
        </w:rPr>
      </w:pPr>
      <w:r>
        <w:t xml:space="preserve">İlk </w:t>
      </w:r>
      <w:r w:rsidRPr="00595F4F">
        <w:t>Yazar Adı S</w:t>
      </w:r>
      <w:r>
        <w:t>oyadı</w:t>
      </w:r>
      <w:r>
        <w:rPr>
          <w:vertAlign w:val="superscript"/>
        </w:rPr>
        <w:t>a</w:t>
      </w:r>
      <w:r w:rsidRPr="0021244D">
        <w:t xml:space="preserve">, </w:t>
      </w:r>
      <w:r>
        <w:t xml:space="preserve">İkinci </w:t>
      </w:r>
      <w:r w:rsidRPr="00595F4F">
        <w:t>Yazar Adı S</w:t>
      </w:r>
      <w:r>
        <w:t>oyadı</w:t>
      </w:r>
      <w:r w:rsidRPr="0021244D">
        <w:rPr>
          <w:vertAlign w:val="superscript"/>
        </w:rPr>
        <w:t>b</w:t>
      </w:r>
      <w:r>
        <w:rPr>
          <w:vertAlign w:val="superscript"/>
        </w:rPr>
        <w:t>*</w:t>
      </w:r>
      <w:r w:rsidRPr="0021244D">
        <w:t xml:space="preserve">, </w:t>
      </w:r>
      <w:r>
        <w:t xml:space="preserve">Üçüncü </w:t>
      </w:r>
      <w:r w:rsidRPr="00595F4F">
        <w:t>Yazar Adı S</w:t>
      </w:r>
      <w:r>
        <w:t>oyadı</w:t>
      </w:r>
      <w:r w:rsidRPr="0021244D">
        <w:rPr>
          <w:vertAlign w:val="superscript"/>
        </w:rPr>
        <w:t>a,b</w:t>
      </w:r>
    </w:p>
    <w:p w14:paraId="1952A28B" w14:textId="77777777" w:rsidR="00DD38A9" w:rsidRDefault="00DD38A9" w:rsidP="00DD38A9">
      <w:pPr>
        <w:pStyle w:val="Affiliation"/>
        <w:rPr>
          <w:i/>
          <w:iCs/>
          <w:sz w:val="16"/>
          <w:szCs w:val="16"/>
          <w:lang w:val="tr-TR"/>
        </w:rPr>
      </w:pPr>
      <w:r w:rsidRPr="00F34919">
        <w:rPr>
          <w:i/>
          <w:iCs/>
          <w:sz w:val="16"/>
          <w:szCs w:val="16"/>
          <w:vertAlign w:val="superscript"/>
          <w:lang w:val="tr-TR"/>
        </w:rPr>
        <w:t>a</w:t>
      </w:r>
      <w:r w:rsidRPr="00F842F3">
        <w:rPr>
          <w:i/>
          <w:iCs/>
          <w:sz w:val="16"/>
          <w:szCs w:val="16"/>
          <w:lang w:val="tr-TR"/>
        </w:rPr>
        <w:t xml:space="preserve"> </w:t>
      </w:r>
      <w:r>
        <w:rPr>
          <w:i/>
          <w:iCs/>
          <w:sz w:val="16"/>
          <w:szCs w:val="16"/>
          <w:lang w:val="tr-TR"/>
        </w:rPr>
        <w:t xml:space="preserve">İlk </w:t>
      </w:r>
      <w:r w:rsidRPr="00F842F3">
        <w:rPr>
          <w:i/>
          <w:iCs/>
          <w:sz w:val="16"/>
          <w:szCs w:val="16"/>
          <w:lang w:val="tr-TR"/>
        </w:rPr>
        <w:t>Bağlı Bulunulan Kurum Adı</w:t>
      </w:r>
      <w:r>
        <w:rPr>
          <w:i/>
          <w:iCs/>
          <w:sz w:val="16"/>
          <w:szCs w:val="16"/>
          <w:lang w:val="tr-TR"/>
        </w:rPr>
        <w:t xml:space="preserve">, </w:t>
      </w:r>
      <w:r w:rsidRPr="00F842F3">
        <w:rPr>
          <w:i/>
          <w:iCs/>
          <w:sz w:val="16"/>
          <w:szCs w:val="16"/>
          <w:lang w:val="tr-TR"/>
        </w:rPr>
        <w:t>Bağlı Bulunulan Bölüm Adı</w:t>
      </w:r>
      <w:r>
        <w:rPr>
          <w:i/>
          <w:iCs/>
          <w:sz w:val="16"/>
          <w:szCs w:val="16"/>
          <w:lang w:val="tr-TR"/>
        </w:rPr>
        <w:t xml:space="preserve">, </w:t>
      </w:r>
      <w:r w:rsidRPr="00F842F3">
        <w:rPr>
          <w:i/>
          <w:iCs/>
          <w:sz w:val="16"/>
          <w:szCs w:val="16"/>
          <w:lang w:val="tr-TR"/>
        </w:rPr>
        <w:t>Adres (Şehir, Ülke)</w:t>
      </w:r>
      <w:r>
        <w:rPr>
          <w:i/>
          <w:iCs/>
          <w:sz w:val="16"/>
          <w:szCs w:val="16"/>
          <w:lang w:val="tr-TR"/>
        </w:rPr>
        <w:t xml:space="preserve">, </w:t>
      </w:r>
      <w:r w:rsidRPr="00F842F3">
        <w:rPr>
          <w:i/>
          <w:iCs/>
          <w:sz w:val="16"/>
          <w:szCs w:val="16"/>
          <w:lang w:val="tr-TR"/>
        </w:rPr>
        <w:t>e-mail adresi</w:t>
      </w:r>
    </w:p>
    <w:p w14:paraId="12327FDF" w14:textId="77777777" w:rsidR="00DD38A9" w:rsidRDefault="00DD38A9" w:rsidP="00DD38A9">
      <w:pPr>
        <w:pStyle w:val="Affiliation"/>
        <w:rPr>
          <w:i/>
          <w:iCs/>
          <w:sz w:val="16"/>
          <w:szCs w:val="16"/>
          <w:lang w:val="tr-TR"/>
        </w:rPr>
      </w:pPr>
      <w:r w:rsidRPr="00F34919">
        <w:rPr>
          <w:i/>
          <w:iCs/>
          <w:sz w:val="16"/>
          <w:szCs w:val="16"/>
          <w:vertAlign w:val="superscript"/>
          <w:lang w:val="tr-TR"/>
        </w:rPr>
        <w:t>b</w:t>
      </w:r>
      <w:r w:rsidRPr="00F842F3">
        <w:rPr>
          <w:i/>
          <w:iCs/>
          <w:sz w:val="16"/>
          <w:szCs w:val="16"/>
          <w:lang w:val="tr-TR"/>
        </w:rPr>
        <w:t xml:space="preserve"> </w:t>
      </w:r>
      <w:r>
        <w:rPr>
          <w:i/>
          <w:iCs/>
          <w:sz w:val="16"/>
          <w:szCs w:val="16"/>
          <w:lang w:val="tr-TR"/>
        </w:rPr>
        <w:t xml:space="preserve">İkinci </w:t>
      </w:r>
      <w:r w:rsidRPr="00F842F3">
        <w:rPr>
          <w:i/>
          <w:iCs/>
          <w:sz w:val="16"/>
          <w:szCs w:val="16"/>
          <w:lang w:val="tr-TR"/>
        </w:rPr>
        <w:t>Bağlı Bulunulan Kurum Adı</w:t>
      </w:r>
      <w:r>
        <w:rPr>
          <w:i/>
          <w:iCs/>
          <w:sz w:val="16"/>
          <w:szCs w:val="16"/>
          <w:lang w:val="tr-TR"/>
        </w:rPr>
        <w:t xml:space="preserve">, </w:t>
      </w:r>
      <w:r w:rsidRPr="00F842F3">
        <w:rPr>
          <w:i/>
          <w:iCs/>
          <w:sz w:val="16"/>
          <w:szCs w:val="16"/>
          <w:lang w:val="tr-TR"/>
        </w:rPr>
        <w:t>Bağlı Bulunulan Bölüm Adı</w:t>
      </w:r>
      <w:r>
        <w:rPr>
          <w:i/>
          <w:iCs/>
          <w:sz w:val="16"/>
          <w:szCs w:val="16"/>
          <w:lang w:val="tr-TR"/>
        </w:rPr>
        <w:t xml:space="preserve">, </w:t>
      </w:r>
      <w:r w:rsidRPr="00F842F3">
        <w:rPr>
          <w:i/>
          <w:iCs/>
          <w:sz w:val="16"/>
          <w:szCs w:val="16"/>
          <w:lang w:val="tr-TR"/>
        </w:rPr>
        <w:t>Adres (Şehir, Ülke)</w:t>
      </w:r>
      <w:r>
        <w:rPr>
          <w:i/>
          <w:iCs/>
          <w:sz w:val="16"/>
          <w:szCs w:val="16"/>
          <w:lang w:val="tr-TR"/>
        </w:rPr>
        <w:t xml:space="preserve">, </w:t>
      </w:r>
      <w:r w:rsidRPr="00F842F3">
        <w:rPr>
          <w:i/>
          <w:iCs/>
          <w:sz w:val="16"/>
          <w:szCs w:val="16"/>
          <w:lang w:val="tr-TR"/>
        </w:rPr>
        <w:t>e-mail adresi</w:t>
      </w:r>
      <w:r>
        <w:rPr>
          <w:i/>
          <w:iCs/>
          <w:sz w:val="16"/>
          <w:szCs w:val="16"/>
          <w:lang w:val="tr-TR"/>
        </w:rPr>
        <w:t xml:space="preserve"> (*</w:t>
      </w:r>
      <w:r w:rsidRPr="00595F4F">
        <w:rPr>
          <w:i/>
          <w:iCs/>
          <w:sz w:val="16"/>
          <w:szCs w:val="16"/>
          <w:lang w:val="tr-TR"/>
        </w:rPr>
        <w:t>Sorumlu Yazar</w:t>
      </w:r>
      <w:r>
        <w:rPr>
          <w:i/>
          <w:iCs/>
          <w:sz w:val="16"/>
          <w:szCs w:val="16"/>
          <w:lang w:val="tr-TR"/>
        </w:rPr>
        <w:t>)</w:t>
      </w:r>
    </w:p>
    <w:p w14:paraId="36604B87" w14:textId="77777777" w:rsidR="00DD38A9" w:rsidRPr="00F842F3" w:rsidRDefault="00DD38A9" w:rsidP="00DD38A9">
      <w:pPr>
        <w:pStyle w:val="Affiliation"/>
        <w:rPr>
          <w:i/>
          <w:iCs/>
          <w:sz w:val="16"/>
          <w:szCs w:val="16"/>
          <w:lang w:val="tr-TR"/>
        </w:rPr>
      </w:pPr>
      <w:r w:rsidRPr="00F34919">
        <w:rPr>
          <w:i/>
          <w:iCs/>
          <w:sz w:val="16"/>
          <w:szCs w:val="16"/>
          <w:vertAlign w:val="superscript"/>
          <w:lang w:val="tr-TR"/>
        </w:rPr>
        <w:t>c</w:t>
      </w:r>
      <w:r w:rsidRPr="00F842F3">
        <w:rPr>
          <w:i/>
          <w:iCs/>
          <w:sz w:val="16"/>
          <w:szCs w:val="16"/>
          <w:lang w:val="tr-TR"/>
        </w:rPr>
        <w:t xml:space="preserve"> </w:t>
      </w:r>
      <w:r>
        <w:rPr>
          <w:i/>
          <w:iCs/>
          <w:sz w:val="16"/>
          <w:szCs w:val="16"/>
          <w:lang w:val="tr-TR"/>
        </w:rPr>
        <w:t xml:space="preserve">Üçüncü </w:t>
      </w:r>
      <w:r w:rsidRPr="00F842F3">
        <w:rPr>
          <w:i/>
          <w:iCs/>
          <w:sz w:val="16"/>
          <w:szCs w:val="16"/>
          <w:lang w:val="tr-TR"/>
        </w:rPr>
        <w:t>Bağlı Bulunulan Kurum Adı</w:t>
      </w:r>
      <w:r>
        <w:rPr>
          <w:i/>
          <w:iCs/>
          <w:sz w:val="16"/>
          <w:szCs w:val="16"/>
          <w:lang w:val="tr-TR"/>
        </w:rPr>
        <w:t xml:space="preserve">, </w:t>
      </w:r>
      <w:r w:rsidRPr="00F842F3">
        <w:rPr>
          <w:i/>
          <w:iCs/>
          <w:sz w:val="16"/>
          <w:szCs w:val="16"/>
          <w:lang w:val="tr-TR"/>
        </w:rPr>
        <w:t>Bağlı Bulunulan Bölüm Adı</w:t>
      </w:r>
      <w:r>
        <w:rPr>
          <w:i/>
          <w:iCs/>
          <w:sz w:val="16"/>
          <w:szCs w:val="16"/>
          <w:lang w:val="tr-TR"/>
        </w:rPr>
        <w:t xml:space="preserve">, </w:t>
      </w:r>
      <w:r w:rsidRPr="00F842F3">
        <w:rPr>
          <w:i/>
          <w:iCs/>
          <w:sz w:val="16"/>
          <w:szCs w:val="16"/>
          <w:lang w:val="tr-TR"/>
        </w:rPr>
        <w:t>Adres (Şehir, Ülke)</w:t>
      </w:r>
      <w:r>
        <w:rPr>
          <w:i/>
          <w:iCs/>
          <w:sz w:val="16"/>
          <w:szCs w:val="16"/>
          <w:lang w:val="tr-TR"/>
        </w:rPr>
        <w:t xml:space="preserve">, </w:t>
      </w:r>
      <w:r w:rsidRPr="00F842F3">
        <w:rPr>
          <w:i/>
          <w:iCs/>
          <w:sz w:val="16"/>
          <w:szCs w:val="16"/>
          <w:lang w:val="tr-TR"/>
        </w:rPr>
        <w:t>e-mail adresi</w:t>
      </w:r>
    </w:p>
    <w:p w14:paraId="273E58C1" w14:textId="77777777" w:rsidR="00DD38A9" w:rsidRPr="00524C83" w:rsidRDefault="00DD38A9" w:rsidP="00DD38A9">
      <w:pPr>
        <w:pStyle w:val="Els-Affiliation"/>
        <w:tabs>
          <w:tab w:val="left" w:pos="8668"/>
        </w:tabs>
        <w:spacing w:after="400"/>
        <w:jc w:val="left"/>
        <w:rPr>
          <w:lang w:eastAsia="zh-CN"/>
        </w:rPr>
      </w:pPr>
      <w:r>
        <w:rPr>
          <w:lang w:eastAsia="zh-CN"/>
        </w:rPr>
        <w:tab/>
      </w:r>
    </w:p>
    <w:p w14:paraId="1DDFAE5F" w14:textId="77777777" w:rsidR="00DD38A9" w:rsidRPr="00524C83" w:rsidRDefault="00DD38A9" w:rsidP="00DD38A9">
      <w:pPr>
        <w:pStyle w:val="Els-Abstract-head"/>
        <w:spacing w:before="200"/>
      </w:pPr>
      <w:r>
        <w:t>Özet</w:t>
      </w:r>
    </w:p>
    <w:p w14:paraId="7D4B4C50" w14:textId="77777777" w:rsidR="005E6AB3" w:rsidRPr="002643E6" w:rsidRDefault="005E6AB3" w:rsidP="005E6AB3">
      <w:pPr>
        <w:pStyle w:val="Els-Abstract-text"/>
        <w:ind w:firstLine="284"/>
      </w:pPr>
      <w:r w:rsidRPr="00306DEC">
        <w:t>Özeti buraya yazın</w:t>
      </w:r>
      <w:r>
        <w:t>ız</w:t>
      </w:r>
      <w:r w:rsidRPr="00306DEC">
        <w:t xml:space="preserve">. </w:t>
      </w:r>
      <w:bookmarkStart w:id="2" w:name="_Hlk177737195"/>
      <w:r w:rsidRPr="00306DEC">
        <w:t xml:space="preserve">Özet tek paragraf olarak yazılmalı ve </w:t>
      </w:r>
      <w:r>
        <w:t>250-</w:t>
      </w:r>
      <w:r w:rsidRPr="00306DEC">
        <w:t>400 kelime</w:t>
      </w:r>
      <w:r>
        <w:t xml:space="preserve"> arasında olmalıdır. </w:t>
      </w:r>
      <w:bookmarkEnd w:id="2"/>
      <w:r w:rsidRPr="00306DEC">
        <w:t>Özet, belirtilen kısaltmaları tanımlamalı, kaynak alıntılarından kaçınmalı ve tablo veya şekil ifadelerini içermemelidir.</w:t>
      </w:r>
      <w:r>
        <w:t xml:space="preserve"> Özette çalışmanızın temel amacını net bir şekilde belirtmeniz gerekmektedir. Araştırmanızın hangi problemi ele aldığı, hangi soruları yanıtlamayı hedeflediği ve çalışma alanına nasıl bir katkı sağladığı açıkça ifade edilmelidir. Çalışmada kullanılan yöntem belirtilmeli ve en az bir bulguya yer verilmesi gerekmektedir.</w:t>
      </w:r>
    </w:p>
    <w:p w14:paraId="4CBB90F3" w14:textId="77777777" w:rsidR="005E6AB3" w:rsidRDefault="005E6AB3" w:rsidP="005E6AB3">
      <w:pPr>
        <w:pStyle w:val="Els-keywords"/>
        <w:tabs>
          <w:tab w:val="center" w:pos="4677"/>
        </w:tabs>
        <w:rPr>
          <w:b/>
          <w:i/>
          <w:highlight w:val="yellow"/>
        </w:rPr>
      </w:pPr>
    </w:p>
    <w:p w14:paraId="52B485BB" w14:textId="77777777" w:rsidR="005E6AB3" w:rsidRPr="00524C83" w:rsidRDefault="005E6AB3" w:rsidP="005E6AB3">
      <w:pPr>
        <w:pStyle w:val="Els-keywords"/>
        <w:tabs>
          <w:tab w:val="center" w:pos="4677"/>
        </w:tabs>
      </w:pPr>
      <w:r>
        <w:rPr>
          <w:b/>
          <w:i/>
        </w:rPr>
        <w:t>Anahtar Kelimeler</w:t>
      </w:r>
      <w:r w:rsidRPr="00B63164">
        <w:rPr>
          <w:b/>
          <w:i/>
        </w:rPr>
        <w:t>:</w:t>
      </w:r>
      <w:r w:rsidRPr="00B63164">
        <w:t xml:space="preserve"> </w:t>
      </w:r>
      <w:r>
        <w:t xml:space="preserve">Anahtar Kelime </w:t>
      </w:r>
      <w:r w:rsidRPr="00B63164">
        <w:t xml:space="preserve">1; </w:t>
      </w:r>
      <w:r>
        <w:t xml:space="preserve">Anahtar Kelime </w:t>
      </w:r>
      <w:r w:rsidRPr="00B63164">
        <w:t xml:space="preserve">2; </w:t>
      </w:r>
      <w:r>
        <w:t xml:space="preserve">Anahtar Kelime </w:t>
      </w:r>
      <w:r w:rsidRPr="00B63164">
        <w:t xml:space="preserve">3; </w:t>
      </w:r>
      <w:r>
        <w:t xml:space="preserve">Anahtar Kelime </w:t>
      </w:r>
      <w:r w:rsidRPr="00B63164">
        <w:t xml:space="preserve">4; </w:t>
      </w:r>
      <w:r>
        <w:t xml:space="preserve">Anahtar Kelime </w:t>
      </w:r>
      <w:r w:rsidRPr="00B63164">
        <w:t>5.</w:t>
      </w:r>
      <w:r>
        <w:t xml:space="preserve"> (Anahtar kelimeler en fazla 5 kelime olabilir.)</w:t>
      </w:r>
    </w:p>
    <w:p w14:paraId="3F3C9226" w14:textId="77777777" w:rsidR="00DD38A9" w:rsidRPr="00F842F3" w:rsidRDefault="00DD38A9" w:rsidP="00DD38A9">
      <w:pPr>
        <w:pStyle w:val="Abstract"/>
        <w:spacing w:after="120"/>
        <w:rPr>
          <w:rFonts w:ascii="Arial" w:eastAsia="MS Mincho" w:hAnsi="Arial" w:cs="Arial"/>
          <w:i/>
          <w:iCs/>
          <w:sz w:val="24"/>
          <w:szCs w:val="24"/>
        </w:rPr>
      </w:pPr>
    </w:p>
    <w:p w14:paraId="11BFA35C" w14:textId="77777777" w:rsidR="00DD38A9" w:rsidRPr="00524C83" w:rsidRDefault="00DD38A9" w:rsidP="00DD38A9">
      <w:pPr>
        <w:pStyle w:val="Els-Title"/>
      </w:pPr>
      <w:r>
        <w:t>T</w:t>
      </w:r>
      <w:r w:rsidRPr="0021244D">
        <w:t>ype the title of your paper</w:t>
      </w:r>
      <w:r>
        <w:t xml:space="preserve"> here</w:t>
      </w:r>
    </w:p>
    <w:p w14:paraId="7FEAB4F1" w14:textId="77777777" w:rsidR="00DD38A9" w:rsidRPr="00524C83" w:rsidRDefault="00DD38A9" w:rsidP="00DD38A9">
      <w:pPr>
        <w:pStyle w:val="Els-Author"/>
        <w:ind w:right="2"/>
        <w:rPr>
          <w:lang w:eastAsia="zh-CN"/>
        </w:rPr>
      </w:pPr>
      <w:r w:rsidRPr="0021244D">
        <w:t>First Author</w:t>
      </w:r>
      <w:r w:rsidRPr="0021244D">
        <w:rPr>
          <w:vertAlign w:val="superscript"/>
        </w:rPr>
        <w:t>a</w:t>
      </w:r>
      <w:r w:rsidRPr="0021244D">
        <w:t>, Second Author</w:t>
      </w:r>
      <w:r w:rsidRPr="0021244D">
        <w:rPr>
          <w:vertAlign w:val="superscript"/>
        </w:rPr>
        <w:t>b</w:t>
      </w:r>
      <w:r>
        <w:rPr>
          <w:vertAlign w:val="superscript"/>
        </w:rPr>
        <w:t>*</w:t>
      </w:r>
      <w:r w:rsidRPr="0021244D">
        <w:t>, Third Author</w:t>
      </w:r>
      <w:r w:rsidRPr="0021244D">
        <w:rPr>
          <w:vertAlign w:val="superscript"/>
        </w:rPr>
        <w:t>a,b</w:t>
      </w:r>
    </w:p>
    <w:p w14:paraId="6A2C8E6A" w14:textId="77777777" w:rsidR="00DD38A9" w:rsidRDefault="00DD38A9" w:rsidP="00DD38A9">
      <w:pPr>
        <w:pStyle w:val="Els-Affiliation"/>
      </w:pPr>
      <w:r w:rsidRPr="0021244D">
        <w:rPr>
          <w:vertAlign w:val="superscript"/>
        </w:rPr>
        <w:t>a</w:t>
      </w:r>
      <w:r w:rsidRPr="00137D73">
        <w:t xml:space="preserve"> </w:t>
      </w:r>
      <w:r>
        <w:t xml:space="preserve">First </w:t>
      </w:r>
      <w:r w:rsidRPr="00137D73">
        <w:t>Affiliated Institution Name, Affiliated Department Name, Address (City, Country)</w:t>
      </w:r>
      <w:r>
        <w:t xml:space="preserve"> e-mail:firstauthor@zzz.com </w:t>
      </w:r>
    </w:p>
    <w:p w14:paraId="4A6064EE" w14:textId="77777777" w:rsidR="00DD38A9" w:rsidRDefault="00DD38A9" w:rsidP="00DD38A9">
      <w:pPr>
        <w:pStyle w:val="Els-Affiliation"/>
      </w:pPr>
      <w:r>
        <w:rPr>
          <w:vertAlign w:val="superscript"/>
        </w:rPr>
        <w:t xml:space="preserve">b </w:t>
      </w:r>
      <w:r w:rsidRPr="00137D73">
        <w:t>Second Affiliated Institution Name, Affiliated Department Name, Address (City, Country)</w:t>
      </w:r>
      <w:r>
        <w:t xml:space="preserve">  e-mail:secondauthor@zzz.com (</w:t>
      </w:r>
      <w:r w:rsidRPr="002649DA">
        <w:t>*Corresponding Author</w:t>
      </w:r>
      <w:r>
        <w:t>)</w:t>
      </w:r>
    </w:p>
    <w:p w14:paraId="6F0CD1EE" w14:textId="77777777" w:rsidR="00DD38A9" w:rsidRDefault="00DD38A9" w:rsidP="00DD38A9">
      <w:pPr>
        <w:pStyle w:val="Els-Affiliation"/>
      </w:pPr>
      <w:r w:rsidRPr="008B4DE8">
        <w:rPr>
          <w:vertAlign w:val="superscript"/>
        </w:rPr>
        <w:t>c</w:t>
      </w:r>
      <w:r>
        <w:rPr>
          <w:vertAlign w:val="superscript"/>
        </w:rPr>
        <w:t xml:space="preserve"> </w:t>
      </w:r>
      <w:r>
        <w:t xml:space="preserve">Third </w:t>
      </w:r>
      <w:r w:rsidRPr="00137D73">
        <w:t>Affiliated Institution Name, Affiliated Department Name, Address (City, Country)</w:t>
      </w:r>
      <w:r>
        <w:t xml:space="preserve">  e-mail:secondauthor@zzz.com </w:t>
      </w:r>
    </w:p>
    <w:p w14:paraId="59DE7EA3" w14:textId="77777777" w:rsidR="00DD38A9" w:rsidRPr="00524C83" w:rsidRDefault="00DD38A9" w:rsidP="00DD38A9">
      <w:pPr>
        <w:pStyle w:val="Els-Affiliation"/>
        <w:tabs>
          <w:tab w:val="left" w:pos="8668"/>
        </w:tabs>
        <w:spacing w:after="400"/>
        <w:jc w:val="left"/>
        <w:rPr>
          <w:lang w:eastAsia="zh-CN"/>
        </w:rPr>
      </w:pPr>
      <w:r>
        <w:rPr>
          <w:lang w:eastAsia="zh-CN"/>
        </w:rPr>
        <w:tab/>
      </w:r>
    </w:p>
    <w:p w14:paraId="47AD11B3" w14:textId="77777777" w:rsidR="00DD38A9" w:rsidRPr="00524C83" w:rsidRDefault="00DD38A9" w:rsidP="00DD38A9">
      <w:pPr>
        <w:pStyle w:val="Els-Abstract-head"/>
        <w:spacing w:before="200"/>
      </w:pPr>
      <w:r w:rsidRPr="00524C83">
        <w:t>Abstract</w:t>
      </w:r>
    </w:p>
    <w:p w14:paraId="558CDBBD" w14:textId="77777777" w:rsidR="00DD38A9" w:rsidRPr="00AB60F0" w:rsidRDefault="00DD38A9" w:rsidP="00DD38A9">
      <w:pPr>
        <w:pStyle w:val="Els-Abstract-text"/>
        <w:ind w:firstLine="284"/>
      </w:pPr>
      <w:r w:rsidRPr="00AB60F0">
        <w:t xml:space="preserve">Write abstract here. Abstract should be written as one paragraph and </w:t>
      </w:r>
      <w:r w:rsidRPr="008B4DE8">
        <w:t>should be between 250-400 words</w:t>
      </w:r>
      <w:r w:rsidRPr="00AB60F0">
        <w:t xml:space="preserve">. Abstract should define abbreviations mentioned, avoid reference citations, and not include table or figure mentions. </w:t>
      </w:r>
    </w:p>
    <w:p w14:paraId="17D6C817" w14:textId="77777777" w:rsidR="00DD38A9" w:rsidRDefault="00DD38A9" w:rsidP="00DD38A9">
      <w:pPr>
        <w:pStyle w:val="Els-keywords"/>
        <w:tabs>
          <w:tab w:val="center" w:pos="4677"/>
        </w:tabs>
        <w:rPr>
          <w:b/>
          <w:i/>
          <w:highlight w:val="yellow"/>
        </w:rPr>
      </w:pPr>
    </w:p>
    <w:p w14:paraId="5890C201" w14:textId="5D2EE226" w:rsidR="00DD38A9" w:rsidRDefault="00DD38A9" w:rsidP="00DD38A9">
      <w:pPr>
        <w:pStyle w:val="Els-keywords"/>
        <w:tabs>
          <w:tab w:val="center" w:pos="4677"/>
        </w:tabs>
      </w:pPr>
      <w:r w:rsidRPr="00B63164">
        <w:rPr>
          <w:b/>
          <w:i/>
        </w:rPr>
        <w:t>Keywords:</w:t>
      </w:r>
      <w:r w:rsidRPr="00B63164">
        <w:t xml:space="preserve"> Keyword1; Keyword2; Keyword3; Keyword4; Keyword5.</w:t>
      </w:r>
      <w:r>
        <w:t xml:space="preserve"> </w:t>
      </w:r>
      <w:r w:rsidRPr="008B4DE8">
        <w:t>(Keywords can be up to 5 words.)</w:t>
      </w:r>
    </w:p>
    <w:p w14:paraId="4B1BC5C3" w14:textId="77777777" w:rsidR="00DD38A9" w:rsidRPr="00DD38A9" w:rsidRDefault="00DD38A9" w:rsidP="00DD38A9">
      <w:pPr>
        <w:rPr>
          <w:lang w:val="en-US"/>
        </w:rPr>
      </w:pPr>
    </w:p>
    <w:bookmarkEnd w:id="0"/>
    <w:p w14:paraId="37D2ED33" w14:textId="484A8207" w:rsidR="00531B1B" w:rsidRPr="00CE3AF9" w:rsidRDefault="00600050">
      <w:pPr>
        <w:pStyle w:val="Els-1storder-head"/>
      </w:pPr>
      <w:r w:rsidRPr="00CE3AF9">
        <w:t>GİRİŞ</w:t>
      </w:r>
    </w:p>
    <w:p w14:paraId="5393E09F" w14:textId="54084ECC" w:rsidR="00CA6262" w:rsidRPr="00CE3AF9" w:rsidRDefault="00CA6262" w:rsidP="00CA6262">
      <w:pPr>
        <w:pStyle w:val="Els-body-text"/>
        <w:spacing w:after="240"/>
        <w:ind w:right="-28"/>
      </w:pPr>
      <w:r w:rsidRPr="00CE3AF9">
        <w:t>Bu belge Microsoft Word 6.0 veya sonraki sürümleri için bir şablondur. Gönderilen dosyalar yalnızca Microsoft Word'de olmalı ve doğrudan yazdırma için biçimlendirilmelidir. Bu belgenin bir makalesini veya PDF sürümünü okuyorsanız, lütfen Microsoft Word sürümlerini indirin</w:t>
      </w:r>
      <w:r w:rsidR="00DB5A59" w:rsidRPr="00CE3AF9">
        <w:t>iz</w:t>
      </w:r>
      <w:r w:rsidRPr="00CE3AF9">
        <w:t xml:space="preserve">, böylece </w:t>
      </w:r>
      <w:r w:rsidR="00781CB7">
        <w:t>makalenizi</w:t>
      </w:r>
      <w:r w:rsidRPr="00CE3AF9">
        <w:t xml:space="preserve"> hazırlamak için kullanabilirsiniz. Bu </w:t>
      </w:r>
      <w:r w:rsidRPr="00CE3AF9">
        <w:lastRenderedPageBreak/>
        <w:t xml:space="preserve">Microsoft Word dosyasını Özet, Anahtar </w:t>
      </w:r>
      <w:r w:rsidR="00B63F9C">
        <w:t>Kelimeler</w:t>
      </w:r>
      <w:r w:rsidRPr="00CE3AF9">
        <w:t xml:space="preserve">, Başlıklar, Şekiller, Tablolar, </w:t>
      </w:r>
      <w:r w:rsidR="00B63F9C">
        <w:t xml:space="preserve">için </w:t>
      </w:r>
      <w:r w:rsidRPr="00CE3AF9">
        <w:t xml:space="preserve">bir şablon olarak kullanabilirsiniz. Lütfen belgelerinizde mümkün olduğunca </w:t>
      </w:r>
      <w:r w:rsidR="005E6AB3">
        <w:t xml:space="preserve">Times new roman </w:t>
      </w:r>
      <w:r w:rsidRPr="00CE3AF9">
        <w:t>tipleri kullandığınızdan emin olun</w:t>
      </w:r>
      <w:r w:rsidR="00DB5A59" w:rsidRPr="00CE3AF9">
        <w:t>uz</w:t>
      </w:r>
      <w:r w:rsidRPr="00CE3AF9">
        <w:t>. Makaleler, 192 × 262 mm kırpma boyutunda kağıda doğrudan yazdırmaya uygun tek sütunlu biçimde hazırlanmalıdır.</w:t>
      </w:r>
    </w:p>
    <w:p w14:paraId="20FD5A4D" w14:textId="506CA6AC" w:rsidR="005E6AB3" w:rsidRPr="005E6AB3" w:rsidRDefault="00CA6262" w:rsidP="005E6AB3">
      <w:pPr>
        <w:pStyle w:val="Els-body-text"/>
        <w:spacing w:after="240"/>
        <w:ind w:right="-28"/>
      </w:pPr>
      <w:r w:rsidRPr="00CE3AF9">
        <w:t>Bölüm başlıkları sola yaslanmış, kalın, ilk harf büyük ve Giriş'ten başlayarak ardışık olarak numaralandırılmış olmalıdır.</w:t>
      </w:r>
      <w:r w:rsidR="005E6AB3">
        <w:t xml:space="preserve"> </w:t>
      </w:r>
      <w:r w:rsidR="005E6AB3" w:rsidRPr="005E6AB3">
        <w:rPr>
          <w:b/>
          <w:bCs/>
        </w:rPr>
        <w:t>APA stili 7. Sürüme göre hazırlanmalıdır.</w:t>
      </w:r>
    </w:p>
    <w:p w14:paraId="486CCF79" w14:textId="6C6E2189" w:rsidR="0020074F" w:rsidRPr="00CE3AF9" w:rsidRDefault="00600050" w:rsidP="00930AE9">
      <w:pPr>
        <w:pStyle w:val="Els-1storder-head"/>
      </w:pPr>
      <w:r w:rsidRPr="00CE3AF9">
        <w:t>İKİNCİ BAŞLIK</w:t>
      </w:r>
    </w:p>
    <w:p w14:paraId="76060B27" w14:textId="77777777" w:rsidR="00930AE9" w:rsidRPr="00CE3AF9" w:rsidRDefault="00930AE9" w:rsidP="00930AE9">
      <w:pPr>
        <w:pStyle w:val="ListeParagraf"/>
        <w:widowControl/>
        <w:numPr>
          <w:ilvl w:val="0"/>
          <w:numId w:val="33"/>
        </w:numPr>
        <w:autoSpaceDE w:val="0"/>
        <w:autoSpaceDN w:val="0"/>
        <w:contextualSpacing w:val="0"/>
        <w:rPr>
          <w:i/>
          <w:vanish/>
        </w:rPr>
      </w:pPr>
    </w:p>
    <w:p w14:paraId="0EFBB610" w14:textId="77777777" w:rsidR="00930AE9" w:rsidRPr="00CE3AF9" w:rsidRDefault="00930AE9" w:rsidP="00930AE9">
      <w:pPr>
        <w:pStyle w:val="ListeParagraf"/>
        <w:widowControl/>
        <w:numPr>
          <w:ilvl w:val="0"/>
          <w:numId w:val="33"/>
        </w:numPr>
        <w:autoSpaceDE w:val="0"/>
        <w:autoSpaceDN w:val="0"/>
        <w:contextualSpacing w:val="0"/>
        <w:rPr>
          <w:i/>
          <w:vanish/>
        </w:rPr>
      </w:pPr>
    </w:p>
    <w:p w14:paraId="11CDF219" w14:textId="77777777" w:rsidR="00930AE9" w:rsidRPr="00CE3AF9" w:rsidRDefault="00930AE9" w:rsidP="00930AE9">
      <w:pPr>
        <w:pStyle w:val="ListeParagraf"/>
        <w:widowControl/>
        <w:numPr>
          <w:ilvl w:val="1"/>
          <w:numId w:val="33"/>
        </w:numPr>
        <w:autoSpaceDE w:val="0"/>
        <w:autoSpaceDN w:val="0"/>
        <w:contextualSpacing w:val="0"/>
        <w:rPr>
          <w:i/>
          <w:vanish/>
        </w:rPr>
      </w:pPr>
    </w:p>
    <w:p w14:paraId="3A94EEF6" w14:textId="678C370A" w:rsidR="005B29D3" w:rsidRPr="00CE3AF9" w:rsidRDefault="00600050" w:rsidP="00F032C5">
      <w:pPr>
        <w:pStyle w:val="ListeParagraf"/>
        <w:widowControl/>
        <w:numPr>
          <w:ilvl w:val="1"/>
          <w:numId w:val="35"/>
        </w:numPr>
        <w:autoSpaceDE w:val="0"/>
        <w:autoSpaceDN w:val="0"/>
        <w:spacing w:after="240"/>
        <w:rPr>
          <w:i/>
        </w:rPr>
      </w:pPr>
      <w:r w:rsidRPr="00CE3AF9">
        <w:rPr>
          <w:i/>
        </w:rPr>
        <w:t>İkinci Başlık 1</w:t>
      </w:r>
    </w:p>
    <w:p w14:paraId="4D0ED206" w14:textId="64CF28A7" w:rsidR="00635275" w:rsidRPr="00CE3AF9" w:rsidRDefault="00E01A0D" w:rsidP="00F032C5">
      <w:pPr>
        <w:pStyle w:val="Text"/>
        <w:spacing w:after="240"/>
        <w:rPr>
          <w:rFonts w:eastAsia="SimSun"/>
        </w:rPr>
      </w:pPr>
      <w:r w:rsidRPr="00CE3AF9">
        <w:rPr>
          <w:rFonts w:eastAsia="SimSun"/>
        </w:rPr>
        <w:t>Alt bölüm başlıkları büyük ve küçük italik harflerle, 1.1, 1.2, vb. numaralandırılarak ve sola dayalı, ikinci ve sonraki satırlar girintili olmalıdır. Tüm başlıklar, bir sayfa veya sütun sonundan önce en az iki metin satırına sahip olmalıdır. Son sayfa hariç metin alanının boş olmadığından emin olunuz. Lütfen ikinci Başlık 1 bölümü için metninizi kopyalayıp buraya yapıştırınız.</w:t>
      </w:r>
    </w:p>
    <w:p w14:paraId="09ECB60E" w14:textId="77777777" w:rsidR="00934429" w:rsidRPr="00CE3AF9" w:rsidRDefault="002C0724" w:rsidP="00F032C5">
      <w:pPr>
        <w:pStyle w:val="Text"/>
        <w:spacing w:after="240"/>
        <w:rPr>
          <w:rFonts w:eastAsia="SimSun"/>
        </w:rPr>
      </w:pPr>
      <w:r w:rsidRPr="00CE3AF9">
        <w:rPr>
          <w:rFonts w:eastAsia="SimSun"/>
        </w:rPr>
        <w:t xml:space="preserve"> </w:t>
      </w:r>
      <w:r w:rsidR="005B29D3" w:rsidRPr="00CE3AF9">
        <w:rPr>
          <w:rFonts w:eastAsia="SimSun"/>
        </w:rPr>
        <w:t>Lorem ipsum dolori sit amet, consetetur sadipscing elitr, sed diam nonumy eirmod tempor invidunt ut labore eyt dolore magna aliquyam erat, sed diam voluptua. At vero ehos et accusam et justo duo dolores et ea rebum. Stet clita kasd gub rgren, no sea takimata sanoctus egst Lorem ipsum dolor sit amet, consetetur sadipscing elitr; sed diam nonumy eirmod tempor invidunt ut lab ore sit emt dolore magna.</w:t>
      </w:r>
      <w:r w:rsidR="003F3DF1" w:rsidRPr="00CE3AF9">
        <w:rPr>
          <w:rFonts w:eastAsia="SimSun"/>
        </w:rPr>
        <w:t xml:space="preserve"> </w:t>
      </w:r>
    </w:p>
    <w:p w14:paraId="1F866096" w14:textId="5910EF95" w:rsidR="003F3DF1" w:rsidRPr="00CE3AF9" w:rsidRDefault="003F3DF1" w:rsidP="00F032C5">
      <w:pPr>
        <w:pStyle w:val="Text"/>
        <w:spacing w:after="240"/>
      </w:pPr>
      <w:r w:rsidRPr="00CE3AF9">
        <w:rPr>
          <w:rFonts w:eastAsia="SimSun"/>
        </w:rPr>
        <w:t>Lorem ipsum dolori sit amet, consetetur sadipscing elitr, sed diam nonumy eirmod tempor invidunt</w:t>
      </w:r>
      <w:r w:rsidRPr="00CE3AF9">
        <w:t xml:space="preserve"> ut labore eyt dolore magna aliquyam erat, sed diam voluptua. At vero ehos et accusam et justo duo dolores et ea rebum. Stet clita kasd gub rgren, no sea takimata sanoctus egst Lorem ipsum dolor sit amet, consetetur sadipscing elitr; sed diam nonumy eirmod tempor invidunt ut lab ore sit emt dolore magna. Lorem ipsum dolori sit amet, consetetur sadipscing elitr, sed diam nonumy eirmod tempor invidunt ut labore eyt dolore magna aliquyam erat, sed diam voluptua. At vero ehos et accusam et justo duo dolores et ea rebum. Stet clita kasd gub rgren, no sea takimata sanoctus egst Lorem ipsum dolor sit amet, consetetur sadipscing elitr; sed diam nonumy eirmod tempor invidunt ut lab ore sit emt dolore magna.</w:t>
      </w:r>
    </w:p>
    <w:p w14:paraId="77528F0A" w14:textId="03F9B56D" w:rsidR="005B29D3" w:rsidRPr="00CE3AF9" w:rsidRDefault="00600050" w:rsidP="00F032C5">
      <w:pPr>
        <w:pStyle w:val="ListeParagraf"/>
        <w:widowControl/>
        <w:numPr>
          <w:ilvl w:val="1"/>
          <w:numId w:val="35"/>
        </w:numPr>
        <w:autoSpaceDE w:val="0"/>
        <w:autoSpaceDN w:val="0"/>
        <w:spacing w:after="240"/>
        <w:rPr>
          <w:i/>
        </w:rPr>
      </w:pPr>
      <w:r w:rsidRPr="00CE3AF9">
        <w:rPr>
          <w:i/>
        </w:rPr>
        <w:t>İkinci Başlık 2</w:t>
      </w:r>
    </w:p>
    <w:p w14:paraId="5A686A92" w14:textId="7741EE53" w:rsidR="008C61F3" w:rsidRPr="00CE3AF9" w:rsidRDefault="00CA6262" w:rsidP="008C61F3">
      <w:pPr>
        <w:pStyle w:val="Text"/>
      </w:pPr>
      <w:r w:rsidRPr="00CE3AF9">
        <w:rPr>
          <w:rFonts w:eastAsia="SimSun"/>
        </w:rPr>
        <w:t>Lütfen ikinci Başlık 2 bölümü için metninizi kopyalayıp buraya yapıştırın</w:t>
      </w:r>
      <w:r w:rsidR="002C0724" w:rsidRPr="00CE3AF9">
        <w:rPr>
          <w:rFonts w:eastAsia="SimSun"/>
        </w:rPr>
        <w:t xml:space="preserve">. </w:t>
      </w:r>
      <w:r w:rsidR="005B29D3" w:rsidRPr="00CE3AF9">
        <w:t>Lorem ipsum dolori sit amet, consetetur sadipscing elitr, sed diam nonumy eirmod tempor invidunt ut labore eyt dolore magna aliquyam erat, sed diam voluptua. At vero ehos et accusam et justo duo dolores et ea rebum. Stet clita kasd gub rgren, no sea takimata sanoctus egst</w:t>
      </w:r>
      <w:r w:rsidR="00BB76EF" w:rsidRPr="00CE3AF9">
        <w:t xml:space="preserve"> Lorem ipsum dolor sit amet, consetetur sadipscing elitr; sed diam nonumy eirmod tempor invidunt ut lab ore sit emt dolore magna. </w:t>
      </w:r>
    </w:p>
    <w:p w14:paraId="61766C22" w14:textId="77777777" w:rsidR="0028593B" w:rsidRPr="00CE3AF9" w:rsidRDefault="0028593B" w:rsidP="008C61F3">
      <w:pPr>
        <w:pStyle w:val="Text"/>
      </w:pPr>
    </w:p>
    <w:p w14:paraId="16D409A8" w14:textId="72CD4797" w:rsidR="00BB76EF" w:rsidRPr="00CE3AF9" w:rsidRDefault="00BB76EF" w:rsidP="00BB76EF">
      <w:pPr>
        <w:pStyle w:val="Text"/>
        <w:spacing w:after="240"/>
      </w:pPr>
      <w:r w:rsidRPr="00CE3AF9">
        <w:t>Lorem ipsum dolori sit amet, consetetur sadipscing elitr, sed diam nonumy eirmod tempor invidunt ut labore eyt dolore magna aliquyam erat, sed diam voluptua. At vero ehos et accusam et justo duo dolores et ea rebum. Stet clita kasd gub rgren, no sea takimata sanoctus egst Lorem ipsum dolor sit amet, consetetur sadipscing elitr; sed diam nonumy eirmod tempor invidunt ut lab ore sit emt dolore magna. Lorem ipsum dolori sit amet, consetetur sadipscing elitr, sed diam nonumy eirmod tempor invidunt ut labore eyt dolore magna aliquyam erat, sed diam voluptua. At vero ehos et accusam et justo duo dolores et ea rebum. Stet clita kasd gub rgren, no sea takimata sanoctus egst Lorem ipsum dolor sit amet, consetetur sadipscing elitr; sed diam nonumy eirmod tempor invidunt ut lab ore sit emt dolore magna.</w:t>
      </w:r>
    </w:p>
    <w:p w14:paraId="0396BE26" w14:textId="77777777" w:rsidR="00F032C5" w:rsidRPr="00CE3AF9" w:rsidRDefault="00F032C5" w:rsidP="00F032C5">
      <w:pPr>
        <w:pStyle w:val="ListeParagraf"/>
        <w:widowControl/>
        <w:numPr>
          <w:ilvl w:val="1"/>
          <w:numId w:val="33"/>
        </w:numPr>
        <w:autoSpaceDE w:val="0"/>
        <w:autoSpaceDN w:val="0"/>
        <w:contextualSpacing w:val="0"/>
        <w:rPr>
          <w:i/>
          <w:vanish/>
        </w:rPr>
      </w:pPr>
    </w:p>
    <w:p w14:paraId="09E6D503" w14:textId="77777777" w:rsidR="00F032C5" w:rsidRPr="00CE3AF9" w:rsidRDefault="00F032C5" w:rsidP="00F032C5">
      <w:pPr>
        <w:pStyle w:val="ListeParagraf"/>
        <w:widowControl/>
        <w:numPr>
          <w:ilvl w:val="1"/>
          <w:numId w:val="33"/>
        </w:numPr>
        <w:autoSpaceDE w:val="0"/>
        <w:autoSpaceDN w:val="0"/>
        <w:contextualSpacing w:val="0"/>
        <w:rPr>
          <w:i/>
          <w:vanish/>
        </w:rPr>
      </w:pPr>
    </w:p>
    <w:p w14:paraId="0CA79ED4" w14:textId="67B0CAE3" w:rsidR="00930AE9" w:rsidRPr="00CE3AF9" w:rsidRDefault="00600050" w:rsidP="00C303F8">
      <w:pPr>
        <w:pStyle w:val="ListeParagraf"/>
        <w:widowControl/>
        <w:numPr>
          <w:ilvl w:val="2"/>
          <w:numId w:val="36"/>
        </w:numPr>
        <w:autoSpaceDE w:val="0"/>
        <w:autoSpaceDN w:val="0"/>
        <w:spacing w:after="240"/>
      </w:pPr>
      <w:r w:rsidRPr="00CE3AF9">
        <w:rPr>
          <w:i/>
        </w:rPr>
        <w:t>Şekiller</w:t>
      </w:r>
    </w:p>
    <w:p w14:paraId="2DD9B020" w14:textId="3F3FB3C2" w:rsidR="00C303F8" w:rsidRPr="00CE3AF9" w:rsidRDefault="00CA6262" w:rsidP="00C303F8">
      <w:pPr>
        <w:pStyle w:val="Text"/>
        <w:spacing w:after="240"/>
      </w:pPr>
      <w:r w:rsidRPr="00CE3AF9">
        <w:t xml:space="preserve">Her bir çizimin bir başlığı olduğundan emin olunuz. Çizim başlıklarını ayrı olarak sağlayınız, şekle iliştirmeyiniz. </w:t>
      </w:r>
      <w:r w:rsidRPr="00CE3AF9">
        <w:lastRenderedPageBreak/>
        <w:t>Bir başlık, kısa bir başlıktan (şeklin kendisinde değil) ve çizimin açıklamasından oluşmalıdır. Çizimdeki metni en aza indiriniz ancak kullanılan tüm sembolleri ve kısaltmaları açıklayınız. Metindeki tüm şekil alıntılarının sağlanan dosyalarla eşleştiğinden emin olunuz. Tüm şekiller Arap rakamlarıyla (1, 2, 3,….) numaralandırılmalıdır.</w:t>
      </w:r>
    </w:p>
    <w:p w14:paraId="134697F1" w14:textId="77777777" w:rsidR="00C303F8" w:rsidRPr="00CE3AF9" w:rsidRDefault="00C303F8" w:rsidP="00C303F8">
      <w:pPr>
        <w:pStyle w:val="Text"/>
        <w:ind w:firstLine="0"/>
        <w:jc w:val="center"/>
      </w:pPr>
      <w:r w:rsidRPr="00CE3AF9">
        <w:rPr>
          <w:noProof/>
          <w:lang w:val="tr-TR" w:eastAsia="tr-TR"/>
        </w:rPr>
        <w:drawing>
          <wp:inline distT="0" distB="0" distL="0" distR="0" wp14:anchorId="227568B4" wp14:editId="0A802BBA">
            <wp:extent cx="2444261" cy="1787149"/>
            <wp:effectExtent l="19050" t="19050" r="20955" b="15240"/>
            <wp:docPr id="6" name="Resim 6" descr="C:\Users\redvan\Desktop\Redvan's additional files\Da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van\Desktop\Redvan's additional files\Dalg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261" cy="1787149"/>
                    </a:xfrm>
                    <a:prstGeom prst="rect">
                      <a:avLst/>
                    </a:prstGeom>
                    <a:noFill/>
                    <a:ln w="3175">
                      <a:solidFill>
                        <a:schemeClr val="tx1"/>
                      </a:solidFill>
                    </a:ln>
                  </pic:spPr>
                </pic:pic>
              </a:graphicData>
            </a:graphic>
          </wp:inline>
        </w:drawing>
      </w:r>
    </w:p>
    <w:p w14:paraId="25D9B3A1" w14:textId="1E19A3B3" w:rsidR="00930AE9" w:rsidRPr="00CE3AF9" w:rsidRDefault="00CA6262" w:rsidP="00FF6E94">
      <w:pPr>
        <w:pStyle w:val="Els-caption"/>
        <w:spacing w:before="0" w:after="80"/>
        <w:jc w:val="center"/>
      </w:pPr>
      <w:r w:rsidRPr="00CE3AF9">
        <w:rPr>
          <w:b/>
        </w:rPr>
        <w:t>Şekil</w:t>
      </w:r>
      <w:r w:rsidR="00C303F8" w:rsidRPr="00CE3AF9">
        <w:rPr>
          <w:b/>
        </w:rPr>
        <w:t xml:space="preserve"> 1.</w:t>
      </w:r>
      <w:r w:rsidR="00C303F8" w:rsidRPr="00CE3AF9">
        <w:t xml:space="preserve"> </w:t>
      </w:r>
      <w:r w:rsidRPr="00CE3AF9">
        <w:t>Bir şekil örneği.</w:t>
      </w:r>
    </w:p>
    <w:p w14:paraId="3BD7836C" w14:textId="1057D9E9" w:rsidR="00C303F8" w:rsidRPr="00CE3AF9" w:rsidRDefault="00C303F8" w:rsidP="00C303F8">
      <w:pPr>
        <w:widowControl/>
        <w:numPr>
          <w:ilvl w:val="2"/>
          <w:numId w:val="36"/>
        </w:numPr>
        <w:autoSpaceDE w:val="0"/>
        <w:autoSpaceDN w:val="0"/>
        <w:ind w:left="0" w:firstLine="0"/>
        <w:rPr>
          <w:i/>
        </w:rPr>
      </w:pPr>
      <w:r w:rsidRPr="00CE3AF9">
        <w:rPr>
          <w:i/>
        </w:rPr>
        <w:t>Tabl</w:t>
      </w:r>
      <w:r w:rsidR="00600050" w:rsidRPr="00CE3AF9">
        <w:rPr>
          <w:i/>
        </w:rPr>
        <w:t>olar</w:t>
      </w:r>
    </w:p>
    <w:p w14:paraId="3058812C" w14:textId="5602933E" w:rsidR="00930AE9" w:rsidRPr="00CE3AF9" w:rsidRDefault="00930AE9" w:rsidP="00C303F8">
      <w:pPr>
        <w:widowControl/>
        <w:autoSpaceDE w:val="0"/>
        <w:autoSpaceDN w:val="0"/>
      </w:pPr>
    </w:p>
    <w:p w14:paraId="7EB23B22" w14:textId="10C5837A" w:rsidR="00C303F8" w:rsidRPr="00CE3AF9" w:rsidRDefault="00CA6262" w:rsidP="00C303F8">
      <w:pPr>
        <w:pStyle w:val="Text"/>
      </w:pPr>
      <w:r w:rsidRPr="00CE3AF9">
        <w:t>Tüm tabloların kendi başlıklarına sahip olduğundan emin olunuz. Başlık, tabloların üzerine, sola dayalı olarak yerleştirilecek kısa bir başlık ve açıklamadan oluşmalıdır. Tablolardaki metinleri mümkün olduğunca az tutunuz, ancak kullanılan tüm semboller ve kısaltmalar açıklanmalıdır. Lütfen tabloları resim olarak değil, düzenlenebilir metin olarak gönderiniz. Tablolar makaledeki ilgili metnin yanına yerleştirilmelidir. Tabloları metindeki görünümlerine göre ardışık olarak numaralandırınız. Tabloları kullanırken tutumlu olunuz ve tablolarda sunulan verilerin makalede başka bir yerde açıklanan sonuçları tekrarlamadığından emin olunuz. Lütfen dikey kurallar kullanmaktan kaçınınız. Metindeki tüm tablo alıntılarının sağlanan dosyalarla eşleştiğinden emin olunuz.</w:t>
      </w:r>
    </w:p>
    <w:p w14:paraId="1693859C" w14:textId="7B32C2A8" w:rsidR="00C303F8" w:rsidRPr="00CE3AF9" w:rsidRDefault="00C303F8" w:rsidP="00C303F8">
      <w:pPr>
        <w:pStyle w:val="Els-caption"/>
        <w:spacing w:after="80"/>
        <w:ind w:left="1325"/>
      </w:pPr>
      <w:r w:rsidRPr="00CE3AF9">
        <w:t xml:space="preserve">     </w:t>
      </w:r>
      <w:r w:rsidRPr="00CE3AF9">
        <w:rPr>
          <w:b/>
        </w:rPr>
        <w:t>Table 1.</w:t>
      </w:r>
      <w:r w:rsidRPr="00CE3AF9">
        <w:t xml:space="preserve"> </w:t>
      </w:r>
      <w:r w:rsidR="00CA6262" w:rsidRPr="00CE3AF9">
        <w:t>Bir tablo örneği.</w:t>
      </w:r>
    </w:p>
    <w:tbl>
      <w:tblPr>
        <w:tblW w:w="0" w:type="auto"/>
        <w:jc w:val="center"/>
        <w:tblLook w:val="01E0" w:firstRow="1" w:lastRow="1" w:firstColumn="1" w:lastColumn="1" w:noHBand="0" w:noVBand="0"/>
      </w:tblPr>
      <w:tblGrid>
        <w:gridCol w:w="3291"/>
        <w:gridCol w:w="1450"/>
        <w:gridCol w:w="1450"/>
      </w:tblGrid>
      <w:tr w:rsidR="00C303F8" w:rsidRPr="00CE3AF9" w14:paraId="4A068C3C" w14:textId="77777777" w:rsidTr="00D46303">
        <w:trPr>
          <w:jc w:val="center"/>
        </w:trPr>
        <w:tc>
          <w:tcPr>
            <w:tcW w:w="3291" w:type="dxa"/>
            <w:tcBorders>
              <w:top w:val="single" w:sz="4" w:space="0" w:color="auto"/>
              <w:bottom w:val="single" w:sz="4" w:space="0" w:color="auto"/>
            </w:tcBorders>
          </w:tcPr>
          <w:p w14:paraId="347967B2" w14:textId="2A3DC032" w:rsidR="00C303F8" w:rsidRPr="00CE3AF9" w:rsidRDefault="00CA6262" w:rsidP="00D46303">
            <w:pPr>
              <w:pStyle w:val="Els-table-text"/>
              <w:rPr>
                <w:b/>
              </w:rPr>
            </w:pPr>
            <w:r w:rsidRPr="00CE3AF9">
              <w:rPr>
                <w:b/>
              </w:rPr>
              <w:t>Bir sütun başlığı örneği</w:t>
            </w:r>
          </w:p>
        </w:tc>
        <w:tc>
          <w:tcPr>
            <w:tcW w:w="1450" w:type="dxa"/>
            <w:tcBorders>
              <w:top w:val="single" w:sz="4" w:space="0" w:color="auto"/>
              <w:bottom w:val="single" w:sz="4" w:space="0" w:color="auto"/>
            </w:tcBorders>
          </w:tcPr>
          <w:p w14:paraId="308BF015" w14:textId="68665A9C" w:rsidR="00C303F8" w:rsidRPr="00CE3AF9" w:rsidRDefault="00CA6262" w:rsidP="00D46303">
            <w:pPr>
              <w:pStyle w:val="Els-table-text"/>
              <w:rPr>
                <w:b/>
              </w:rPr>
            </w:pPr>
            <w:r w:rsidRPr="00CE3AF9">
              <w:rPr>
                <w:b/>
              </w:rPr>
              <w:t>Sütun</w:t>
            </w:r>
            <w:r w:rsidR="00C303F8" w:rsidRPr="00CE3AF9">
              <w:rPr>
                <w:b/>
              </w:rPr>
              <w:t xml:space="preserve"> A (</w:t>
            </w:r>
            <w:r w:rsidR="0058232E" w:rsidRPr="00CE3AF9">
              <w:rPr>
                <w:b/>
                <w:i/>
              </w:rPr>
              <w:t>m</w:t>
            </w:r>
            <w:r w:rsidR="00C303F8" w:rsidRPr="00CE3AF9">
              <w:rPr>
                <w:b/>
              </w:rPr>
              <w:t>)</w:t>
            </w:r>
          </w:p>
        </w:tc>
        <w:tc>
          <w:tcPr>
            <w:tcW w:w="1450" w:type="dxa"/>
            <w:tcBorders>
              <w:top w:val="single" w:sz="4" w:space="0" w:color="auto"/>
              <w:bottom w:val="single" w:sz="4" w:space="0" w:color="auto"/>
            </w:tcBorders>
          </w:tcPr>
          <w:p w14:paraId="038615FF" w14:textId="29EAF129" w:rsidR="00C303F8" w:rsidRPr="00CE3AF9" w:rsidRDefault="00CA6262" w:rsidP="00D46303">
            <w:pPr>
              <w:pStyle w:val="Els-table-text"/>
              <w:rPr>
                <w:b/>
              </w:rPr>
            </w:pPr>
            <w:r w:rsidRPr="00CE3AF9">
              <w:rPr>
                <w:b/>
              </w:rPr>
              <w:t>Sütun</w:t>
            </w:r>
            <w:r w:rsidR="00C303F8" w:rsidRPr="00CE3AF9">
              <w:rPr>
                <w:b/>
              </w:rPr>
              <w:t xml:space="preserve"> B (</w:t>
            </w:r>
            <w:r w:rsidR="0058232E" w:rsidRPr="00CE3AF9">
              <w:rPr>
                <w:b/>
                <w:i/>
                <w:iCs/>
              </w:rPr>
              <w:t>m</w:t>
            </w:r>
            <w:r w:rsidR="00C303F8" w:rsidRPr="00CE3AF9">
              <w:rPr>
                <w:b/>
              </w:rPr>
              <w:t>)</w:t>
            </w:r>
          </w:p>
        </w:tc>
      </w:tr>
      <w:tr w:rsidR="00C303F8" w:rsidRPr="00CE3AF9" w14:paraId="3F312AE9" w14:textId="77777777" w:rsidTr="00D46303">
        <w:trPr>
          <w:jc w:val="center"/>
        </w:trPr>
        <w:tc>
          <w:tcPr>
            <w:tcW w:w="3291" w:type="dxa"/>
            <w:tcBorders>
              <w:top w:val="single" w:sz="4" w:space="0" w:color="auto"/>
            </w:tcBorders>
          </w:tcPr>
          <w:p w14:paraId="783EC744" w14:textId="60AA19EC" w:rsidR="00C303F8" w:rsidRPr="00CE3AF9" w:rsidRDefault="00CA6262" w:rsidP="00D46303">
            <w:pPr>
              <w:pStyle w:val="Els-table-text"/>
            </w:pPr>
            <w:r w:rsidRPr="00CE3AF9">
              <w:t>Kriter</w:t>
            </w:r>
            <w:r w:rsidR="0058232E" w:rsidRPr="00CE3AF9">
              <w:t xml:space="preserve"> 1</w:t>
            </w:r>
          </w:p>
        </w:tc>
        <w:tc>
          <w:tcPr>
            <w:tcW w:w="1450" w:type="dxa"/>
            <w:tcBorders>
              <w:top w:val="single" w:sz="4" w:space="0" w:color="auto"/>
            </w:tcBorders>
          </w:tcPr>
          <w:p w14:paraId="1B6F6402" w14:textId="77777777" w:rsidR="00C303F8" w:rsidRPr="00CE3AF9" w:rsidRDefault="00C303F8" w:rsidP="0058232E">
            <w:pPr>
              <w:pStyle w:val="Els-table-text"/>
              <w:jc w:val="center"/>
            </w:pPr>
            <w:r w:rsidRPr="00CE3AF9">
              <w:t>1</w:t>
            </w:r>
          </w:p>
        </w:tc>
        <w:tc>
          <w:tcPr>
            <w:tcW w:w="1450" w:type="dxa"/>
            <w:tcBorders>
              <w:top w:val="single" w:sz="4" w:space="0" w:color="auto"/>
            </w:tcBorders>
          </w:tcPr>
          <w:p w14:paraId="1B5C4E36" w14:textId="77777777" w:rsidR="00C303F8" w:rsidRPr="00CE3AF9" w:rsidRDefault="00C303F8" w:rsidP="0058232E">
            <w:pPr>
              <w:pStyle w:val="Els-table-text"/>
              <w:jc w:val="center"/>
            </w:pPr>
            <w:r w:rsidRPr="00CE3AF9">
              <w:t>2</w:t>
            </w:r>
          </w:p>
        </w:tc>
      </w:tr>
      <w:tr w:rsidR="00C303F8" w:rsidRPr="00CE3AF9" w14:paraId="4F0F30A1" w14:textId="77777777" w:rsidTr="00D46303">
        <w:trPr>
          <w:jc w:val="center"/>
        </w:trPr>
        <w:tc>
          <w:tcPr>
            <w:tcW w:w="3291" w:type="dxa"/>
          </w:tcPr>
          <w:p w14:paraId="5C47F673" w14:textId="480A01D8" w:rsidR="00C303F8" w:rsidRPr="00CE3AF9" w:rsidRDefault="00CA6262" w:rsidP="00D46303">
            <w:pPr>
              <w:pStyle w:val="Els-table-text"/>
            </w:pPr>
            <w:r w:rsidRPr="00CE3AF9">
              <w:t>Kriter</w:t>
            </w:r>
            <w:r w:rsidR="0058232E" w:rsidRPr="00CE3AF9">
              <w:t xml:space="preserve"> 2</w:t>
            </w:r>
          </w:p>
        </w:tc>
        <w:tc>
          <w:tcPr>
            <w:tcW w:w="1450" w:type="dxa"/>
          </w:tcPr>
          <w:p w14:paraId="4FC67065" w14:textId="77777777" w:rsidR="00C303F8" w:rsidRPr="00CE3AF9" w:rsidRDefault="00C303F8" w:rsidP="0058232E">
            <w:pPr>
              <w:pStyle w:val="Els-table-text"/>
              <w:jc w:val="center"/>
            </w:pPr>
            <w:r w:rsidRPr="00CE3AF9">
              <w:t>3</w:t>
            </w:r>
          </w:p>
        </w:tc>
        <w:tc>
          <w:tcPr>
            <w:tcW w:w="1450" w:type="dxa"/>
          </w:tcPr>
          <w:p w14:paraId="0AD2ABA3" w14:textId="77777777" w:rsidR="00C303F8" w:rsidRPr="00CE3AF9" w:rsidRDefault="00C303F8" w:rsidP="0058232E">
            <w:pPr>
              <w:pStyle w:val="Els-table-text"/>
              <w:jc w:val="center"/>
            </w:pPr>
            <w:r w:rsidRPr="00CE3AF9">
              <w:t>4</w:t>
            </w:r>
          </w:p>
        </w:tc>
      </w:tr>
      <w:tr w:rsidR="00C303F8" w:rsidRPr="00CE3AF9" w14:paraId="00BE6C0A" w14:textId="77777777" w:rsidTr="00D46303">
        <w:trPr>
          <w:jc w:val="center"/>
        </w:trPr>
        <w:tc>
          <w:tcPr>
            <w:tcW w:w="3291" w:type="dxa"/>
            <w:tcBorders>
              <w:bottom w:val="single" w:sz="4" w:space="0" w:color="auto"/>
            </w:tcBorders>
          </w:tcPr>
          <w:p w14:paraId="14C974F8" w14:textId="2DDA3C27" w:rsidR="00C303F8" w:rsidRPr="00CE3AF9" w:rsidRDefault="00CA6262" w:rsidP="00D46303">
            <w:pPr>
              <w:pStyle w:val="Els-table-text"/>
            </w:pPr>
            <w:r w:rsidRPr="00CE3AF9">
              <w:t>Kriter</w:t>
            </w:r>
            <w:r w:rsidR="0058232E" w:rsidRPr="00CE3AF9">
              <w:t xml:space="preserve"> 3</w:t>
            </w:r>
          </w:p>
        </w:tc>
        <w:tc>
          <w:tcPr>
            <w:tcW w:w="1450" w:type="dxa"/>
            <w:tcBorders>
              <w:bottom w:val="single" w:sz="4" w:space="0" w:color="auto"/>
            </w:tcBorders>
          </w:tcPr>
          <w:p w14:paraId="0F9917D4" w14:textId="77777777" w:rsidR="00C303F8" w:rsidRPr="00CE3AF9" w:rsidRDefault="00C303F8" w:rsidP="0058232E">
            <w:pPr>
              <w:pStyle w:val="Els-table-text"/>
              <w:jc w:val="center"/>
            </w:pPr>
            <w:r w:rsidRPr="00CE3AF9">
              <w:t>5</w:t>
            </w:r>
          </w:p>
        </w:tc>
        <w:tc>
          <w:tcPr>
            <w:tcW w:w="1450" w:type="dxa"/>
            <w:tcBorders>
              <w:bottom w:val="single" w:sz="4" w:space="0" w:color="auto"/>
            </w:tcBorders>
          </w:tcPr>
          <w:p w14:paraId="7F33C94C" w14:textId="77777777" w:rsidR="00C303F8" w:rsidRPr="00CE3AF9" w:rsidRDefault="00C303F8" w:rsidP="0058232E">
            <w:pPr>
              <w:pStyle w:val="Els-table-text"/>
              <w:jc w:val="center"/>
            </w:pPr>
            <w:r w:rsidRPr="00CE3AF9">
              <w:t>6</w:t>
            </w:r>
          </w:p>
        </w:tc>
      </w:tr>
    </w:tbl>
    <w:p w14:paraId="4E603A71" w14:textId="77777777" w:rsidR="00930AE9" w:rsidRPr="00CE3AF9" w:rsidRDefault="00930AE9" w:rsidP="00C303F8">
      <w:pPr>
        <w:pStyle w:val="Text"/>
        <w:spacing w:after="240"/>
        <w:ind w:firstLine="0"/>
      </w:pPr>
    </w:p>
    <w:p w14:paraId="10D87B91" w14:textId="34C0CD85" w:rsidR="00531B1B" w:rsidRPr="00CE3AF9" w:rsidRDefault="00600050" w:rsidP="00FF3B6A">
      <w:pPr>
        <w:widowControl/>
        <w:numPr>
          <w:ilvl w:val="2"/>
          <w:numId w:val="36"/>
        </w:numPr>
        <w:autoSpaceDE w:val="0"/>
        <w:autoSpaceDN w:val="0"/>
        <w:spacing w:after="240"/>
        <w:rPr>
          <w:i/>
        </w:rPr>
      </w:pPr>
      <w:r w:rsidRPr="00CE3AF9">
        <w:rPr>
          <w:i/>
        </w:rPr>
        <w:t>Dipnotlar</w:t>
      </w:r>
    </w:p>
    <w:p w14:paraId="5C092C49" w14:textId="517FA2D8" w:rsidR="00531B1B" w:rsidRPr="00CE3AF9" w:rsidRDefault="00BB6E0D" w:rsidP="004843F1">
      <w:pPr>
        <w:autoSpaceDE w:val="0"/>
        <w:autoSpaceDN w:val="0"/>
        <w:adjustRightInd w:val="0"/>
        <w:spacing w:line="240" w:lineRule="exact"/>
        <w:ind w:firstLine="238"/>
        <w:jc w:val="both"/>
      </w:pPr>
      <w:r w:rsidRPr="00CE3AF9">
        <w:t>Mümkünse dipnotlardan kaçınılmalıdır. Gerekli dipnotlar metinde ardışık üst simge harflerle belirtilmelidir</w:t>
      </w:r>
      <w:r w:rsidR="00CE3AF9" w:rsidRPr="00CE3AF9">
        <w:rPr>
          <w:rStyle w:val="DipnotBavurusu"/>
        </w:rPr>
        <w:footnoteReference w:customMarkFollows="1" w:id="1"/>
        <w:t>1</w:t>
      </w:r>
      <w:r w:rsidR="00CE3AF9" w:rsidRPr="00CE3AF9">
        <w:t xml:space="preserve">.  </w:t>
      </w:r>
      <w:r w:rsidRPr="00CE3AF9">
        <w:t>Dipnotlar tek aralıklı ve daha küçük yazı tipinde (8 pt), bahsedildikleri sayfanın altına yazılmalı ve sütunun altına uzanan bir satır boşlukla ana metinden ayrılmalıdır. Els-footnote stili, dipnot metni için MS Word'de mevcuttur.</w:t>
      </w:r>
    </w:p>
    <w:p w14:paraId="35691F07" w14:textId="700E62F3" w:rsidR="00531B1B" w:rsidRPr="00CE3AF9" w:rsidRDefault="00600050">
      <w:pPr>
        <w:pStyle w:val="Els-acknowledgement"/>
        <w:spacing w:before="240" w:line="240" w:lineRule="exact"/>
      </w:pPr>
      <w:r w:rsidRPr="00CE3AF9">
        <w:t>Teşekkür</w:t>
      </w:r>
    </w:p>
    <w:p w14:paraId="1CD8111C" w14:textId="6A664267" w:rsidR="00531B1B" w:rsidRPr="00CE3AF9" w:rsidRDefault="00E01A0D">
      <w:pPr>
        <w:pStyle w:val="Els-body-text"/>
        <w:ind w:firstLine="240"/>
      </w:pPr>
      <w:r w:rsidRPr="00CE3AF9">
        <w:t>Teşekkür ve Referanslar başlıkları numaralandırılmadan sola dayalı, kalın ve ilk harfi büyük olacak şekilde yazılmalıdır.</w:t>
      </w:r>
    </w:p>
    <w:p w14:paraId="3A8D83F4" w14:textId="77777777" w:rsidR="002D2AB6" w:rsidRPr="00CE3AF9" w:rsidRDefault="002D2AB6">
      <w:pPr>
        <w:pStyle w:val="Els-body-text"/>
        <w:ind w:firstLine="240"/>
      </w:pPr>
    </w:p>
    <w:p w14:paraId="2B4D7A37" w14:textId="77777777" w:rsidR="00832B16" w:rsidRDefault="00832B16" w:rsidP="00461BCC">
      <w:pPr>
        <w:pStyle w:val="Els-body-text"/>
        <w:ind w:firstLine="240"/>
      </w:pPr>
    </w:p>
    <w:p w14:paraId="7CED09B7" w14:textId="12C6B621" w:rsidR="00134262" w:rsidRPr="00524C83" w:rsidRDefault="00134262">
      <w:pPr>
        <w:widowControl/>
        <w:rPr>
          <w:b/>
        </w:rPr>
      </w:pPr>
    </w:p>
    <w:sectPr w:rsidR="00134262" w:rsidRPr="00524C83" w:rsidSect="006A3A63">
      <w:headerReference w:type="even" r:id="rId11"/>
      <w:headerReference w:type="default" r:id="rId12"/>
      <w:headerReference w:type="first" r:id="rId13"/>
      <w:footerReference w:type="first" r:id="rId14"/>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688B0" w14:textId="77777777" w:rsidR="00373806" w:rsidRDefault="00373806">
      <w:r>
        <w:separator/>
      </w:r>
    </w:p>
    <w:p w14:paraId="54567EDC" w14:textId="77777777" w:rsidR="00373806" w:rsidRDefault="00373806"/>
  </w:endnote>
  <w:endnote w:type="continuationSeparator" w:id="0">
    <w:p w14:paraId="5D95BC12" w14:textId="77777777" w:rsidR="00373806" w:rsidRDefault="00373806">
      <w:r>
        <w:continuationSeparator/>
      </w:r>
    </w:p>
    <w:p w14:paraId="545CDDFF" w14:textId="77777777" w:rsidR="00373806" w:rsidRDefault="003738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embedRegular r:id="rId1" w:fontKey="{53E29235-EFCC-41FF-A65A-2B0201361997}"/>
    <w:embedBold r:id="rId2" w:fontKey="{11386299-B81F-4A67-ABDA-6CE8AB520CE8}"/>
    <w:embedItalic r:id="rId3" w:fontKey="{395137B3-2964-454F-A2D7-64E6AA907465}"/>
    <w:embedBoldItalic r:id="rId4" w:fontKey="{9E43DBDA-8E74-44CD-AF58-46F0F8645ADA}"/>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IPPN M+ Gulliver">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C745A" w14:textId="42FF9F5A" w:rsidR="003C3294" w:rsidRDefault="003C3294" w:rsidP="00BB26FD">
    <w:pPr>
      <w:pStyle w:val="Altbilgi"/>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68A44" w14:textId="77777777" w:rsidR="00373806" w:rsidRDefault="00373806">
      <w:pPr>
        <w:pStyle w:val="Altbilgi"/>
        <w:rPr>
          <w:lang w:val="en-GB"/>
        </w:rPr>
      </w:pPr>
      <w:r>
        <w:rPr>
          <w:lang w:val="tr-TR" w:eastAsia="tr-TR"/>
        </w:rPr>
        <w:drawing>
          <wp:inline distT="0" distB="0" distL="0" distR="0" wp14:anchorId="0F84BB31" wp14:editId="720DEFDC">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3F93432C" w14:textId="77777777" w:rsidR="00373806" w:rsidRDefault="00373806"/>
  </w:footnote>
  <w:footnote w:type="continuationSeparator" w:id="0">
    <w:p w14:paraId="7251FAE4" w14:textId="77777777" w:rsidR="00373806" w:rsidRDefault="00373806">
      <w:r>
        <w:continuationSeparator/>
      </w:r>
    </w:p>
    <w:p w14:paraId="4E12EAAC" w14:textId="77777777" w:rsidR="00373806" w:rsidRDefault="00373806"/>
  </w:footnote>
  <w:footnote w:id="1">
    <w:p w14:paraId="289710A9" w14:textId="77777777" w:rsidR="00CE3AF9" w:rsidRDefault="00CE3AF9" w:rsidP="00CE3AF9">
      <w:pPr>
        <w:pStyle w:val="DipnotMetni"/>
        <w:spacing w:line="200" w:lineRule="exact"/>
        <w:ind w:firstLine="238"/>
        <w:rPr>
          <w:rFonts w:ascii="Times New Roman" w:hAnsi="Times New Roman"/>
          <w:sz w:val="16"/>
        </w:rPr>
      </w:pPr>
      <w:bookmarkStart w:id="3" w:name="_Hlk177740070"/>
      <w:r>
        <w:rPr>
          <w:rStyle w:val="DipnotBavurusu"/>
          <w:rFonts w:ascii="Times New Roman" w:hAnsi="Times New Roman"/>
          <w:sz w:val="16"/>
        </w:rPr>
        <w:t>1</w:t>
      </w:r>
      <w:r>
        <w:rPr>
          <w:rFonts w:ascii="Times New Roman" w:hAnsi="Times New Roman"/>
          <w:sz w:val="16"/>
        </w:rPr>
        <w:t xml:space="preserve"> Footnote text1.</w:t>
      </w:r>
    </w:p>
    <w:p w14:paraId="4666F537" w14:textId="77777777" w:rsidR="00CE3AF9" w:rsidRDefault="00CE3AF9" w:rsidP="00CE3AF9">
      <w:pPr>
        <w:pStyle w:val="DipnotMetni"/>
        <w:spacing w:line="200" w:lineRule="exact"/>
        <w:ind w:firstLine="238"/>
        <w:rPr>
          <w:rFonts w:ascii="Times New Roman" w:hAnsi="Times New Roman"/>
          <w:sz w:val="16"/>
        </w:rPr>
      </w:pPr>
      <w:r>
        <w:rPr>
          <w:rStyle w:val="DipnotBavurusu"/>
          <w:rFonts w:ascii="Times New Roman" w:hAnsi="Times New Roman"/>
          <w:sz w:val="16"/>
        </w:rPr>
        <w:t>2</w:t>
      </w:r>
      <w:r>
        <w:rPr>
          <w:rFonts w:ascii="Times New Roman" w:hAnsi="Times New Roman"/>
          <w:sz w:val="16"/>
        </w:rPr>
        <w:t xml:space="preserve"> Footnote text2.</w:t>
      </w:r>
      <w:bookmarkEnd w:id="3"/>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EFEF8" w14:textId="776F5620" w:rsidR="00531B1B" w:rsidRPr="001447E9" w:rsidRDefault="00531B1B">
    <w:pPr>
      <w:pStyle w:val="stbilgi"/>
      <w:tabs>
        <w:tab w:val="center" w:pos="4920"/>
      </w:tabs>
      <w:spacing w:line="200" w:lineRule="exact"/>
      <w:rPr>
        <w:i w:val="0"/>
        <w:iCs/>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88BEA" w14:textId="27DDB3AB" w:rsidR="00531B1B" w:rsidRDefault="00531B1B" w:rsidP="00DE13C4">
    <w:pPr>
      <w:pStyle w:val="stbilgi"/>
      <w:tabs>
        <w:tab w:val="clear" w:pos="9356"/>
        <w:tab w:val="center" w:pos="4920"/>
        <w:tab w:val="right" w:pos="9214"/>
      </w:tabs>
      <w:jc w:val="right"/>
    </w:pPr>
    <w:r>
      <w:tab/>
    </w:r>
    <w:r>
      <w:rPr>
        <w:rStyle w:val="SayfaNumaras"/>
        <w:i w:val="0"/>
      </w:rPr>
      <w:fldChar w:fldCharType="begin"/>
    </w:r>
    <w:r>
      <w:rPr>
        <w:rStyle w:val="SayfaNumaras"/>
        <w:i w:val="0"/>
      </w:rPr>
      <w:instrText xml:space="preserve"> PAGE </w:instrText>
    </w:r>
    <w:r>
      <w:rPr>
        <w:rStyle w:val="SayfaNumaras"/>
        <w:i w:val="0"/>
      </w:rPr>
      <w:fldChar w:fldCharType="separate"/>
    </w:r>
    <w:r w:rsidR="00B26B65">
      <w:rPr>
        <w:rStyle w:val="SayfaNumaras"/>
        <w:i w:val="0"/>
      </w:rPr>
      <w:t>3</w:t>
    </w:r>
    <w:r>
      <w:rPr>
        <w:rStyle w:val="SayfaNumaras"/>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DC4B0" w14:textId="1700E32E" w:rsidR="00531B1B" w:rsidRDefault="00531B1B">
    <w:pPr>
      <w:pStyle w:val="stbilgi"/>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2C9"/>
    <w:multiLevelType w:val="multilevel"/>
    <w:tmpl w:val="447E1E4A"/>
    <w:lvl w:ilvl="0">
      <w:start w:val="2"/>
      <w:numFmt w:val="decimal"/>
      <w:lvlText w:val="%1."/>
      <w:lvlJc w:val="left"/>
      <w:pPr>
        <w:ind w:left="752" w:hanging="468"/>
      </w:pPr>
      <w:rPr>
        <w:rFonts w:hint="default"/>
      </w:rPr>
    </w:lvl>
    <w:lvl w:ilvl="1">
      <w:start w:val="2"/>
      <w:numFmt w:val="decimal"/>
      <w:lvlText w:val="%1.%2."/>
      <w:lvlJc w:val="left"/>
      <w:pPr>
        <w:ind w:left="752" w:hanging="468"/>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364" w:hanging="1080"/>
      </w:pPr>
      <w:rPr>
        <w:rFonts w:hint="default"/>
      </w:rPr>
    </w:lvl>
    <w:lvl w:ilvl="6">
      <w:start w:val="1"/>
      <w:numFmt w:val="decimal"/>
      <w:lvlText w:val="%1.%2.%3.%4.%5.%6.%7."/>
      <w:lvlJc w:val="left"/>
      <w:pPr>
        <w:ind w:left="1364" w:hanging="1080"/>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724" w:hanging="1440"/>
      </w:pPr>
      <w:rPr>
        <w:rFonts w:hint="default"/>
      </w:rPr>
    </w:lvl>
  </w:abstractNum>
  <w:abstractNum w:abstractNumId="1">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2A541D2B"/>
    <w:multiLevelType w:val="multilevel"/>
    <w:tmpl w:val="86E46B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7806573D"/>
    <w:multiLevelType w:val="multilevel"/>
    <w:tmpl w:val="D3D2CE90"/>
    <w:lvl w:ilvl="0">
      <w:start w:val="1"/>
      <w:numFmt w:val="decimal"/>
      <w:lvlText w:val="%1."/>
      <w:lvlJc w:val="left"/>
      <w:pPr>
        <w:ind w:left="2942" w:hanging="360"/>
      </w:pPr>
      <w:rPr>
        <w:rFonts w:hint="default"/>
        <w:color w:val="auto"/>
      </w:rPr>
    </w:lvl>
    <w:lvl w:ilvl="1">
      <w:start w:val="1"/>
      <w:numFmt w:val="decimal"/>
      <w:isLgl/>
      <w:lvlText w:val="%1.%2."/>
      <w:lvlJc w:val="left"/>
      <w:pPr>
        <w:ind w:left="2942" w:hanging="360"/>
      </w:pPr>
      <w:rPr>
        <w:rFonts w:hint="default"/>
      </w:rPr>
    </w:lvl>
    <w:lvl w:ilvl="2">
      <w:start w:val="1"/>
      <w:numFmt w:val="decimal"/>
      <w:isLgl/>
      <w:lvlText w:val="%1.%2.%3."/>
      <w:lvlJc w:val="left"/>
      <w:pPr>
        <w:ind w:left="3302" w:hanging="720"/>
      </w:pPr>
      <w:rPr>
        <w:rFonts w:hint="default"/>
      </w:rPr>
    </w:lvl>
    <w:lvl w:ilvl="3">
      <w:start w:val="1"/>
      <w:numFmt w:val="decimal"/>
      <w:isLgl/>
      <w:lvlText w:val="%1.%2.%3.%4."/>
      <w:lvlJc w:val="left"/>
      <w:pPr>
        <w:ind w:left="3302" w:hanging="720"/>
      </w:pPr>
      <w:rPr>
        <w:rFonts w:hint="default"/>
      </w:rPr>
    </w:lvl>
    <w:lvl w:ilvl="4">
      <w:start w:val="1"/>
      <w:numFmt w:val="decimal"/>
      <w:isLgl/>
      <w:lvlText w:val="%1.%2.%3.%4.%5."/>
      <w:lvlJc w:val="left"/>
      <w:pPr>
        <w:ind w:left="3662" w:hanging="1080"/>
      </w:pPr>
      <w:rPr>
        <w:rFonts w:hint="default"/>
      </w:rPr>
    </w:lvl>
    <w:lvl w:ilvl="5">
      <w:start w:val="1"/>
      <w:numFmt w:val="decimal"/>
      <w:isLgl/>
      <w:lvlText w:val="%1.%2.%3.%4.%5.%6."/>
      <w:lvlJc w:val="left"/>
      <w:pPr>
        <w:ind w:left="3662" w:hanging="1080"/>
      </w:pPr>
      <w:rPr>
        <w:rFonts w:hint="default"/>
      </w:rPr>
    </w:lvl>
    <w:lvl w:ilvl="6">
      <w:start w:val="1"/>
      <w:numFmt w:val="decimal"/>
      <w:isLgl/>
      <w:lvlText w:val="%1.%2.%3.%4.%5.%6.%7."/>
      <w:lvlJc w:val="left"/>
      <w:pPr>
        <w:ind w:left="3662" w:hanging="1080"/>
      </w:pPr>
      <w:rPr>
        <w:rFonts w:hint="default"/>
      </w:rPr>
    </w:lvl>
    <w:lvl w:ilvl="7">
      <w:start w:val="1"/>
      <w:numFmt w:val="decimal"/>
      <w:isLgl/>
      <w:lvlText w:val="%1.%2.%3.%4.%5.%6.%7.%8."/>
      <w:lvlJc w:val="left"/>
      <w:pPr>
        <w:ind w:left="4022" w:hanging="1440"/>
      </w:pPr>
      <w:rPr>
        <w:rFonts w:hint="default"/>
      </w:rPr>
    </w:lvl>
    <w:lvl w:ilvl="8">
      <w:start w:val="1"/>
      <w:numFmt w:val="decimal"/>
      <w:isLgl/>
      <w:lvlText w:val="%1.%2.%3.%4.%5.%6.%7.%8.%9."/>
      <w:lvlJc w:val="left"/>
      <w:pPr>
        <w:ind w:left="4022" w:hanging="1440"/>
      </w:pPr>
      <w:rPr>
        <w:rFonts w:hint="default"/>
      </w:rPr>
    </w:lvl>
  </w:abstractNum>
  <w:abstractNum w:abstractNumId="17">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1"/>
  </w:num>
  <w:num w:numId="6">
    <w:abstractNumId w:val="3"/>
  </w:num>
  <w:num w:numId="7">
    <w:abstractNumId w:val="9"/>
  </w:num>
  <w:num w:numId="8">
    <w:abstractNumId w:val="2"/>
  </w:num>
  <w:num w:numId="9">
    <w:abstractNumId w:val="6"/>
  </w:num>
  <w:num w:numId="10">
    <w:abstractNumId w:val="15"/>
  </w:num>
  <w:num w:numId="11">
    <w:abstractNumId w:val="14"/>
  </w:num>
  <w:num w:numId="12">
    <w:abstractNumId w:val="8"/>
  </w:num>
  <w:num w:numId="13">
    <w:abstractNumId w:val="8"/>
  </w:num>
  <w:num w:numId="14">
    <w:abstractNumId w:val="8"/>
  </w:num>
  <w:num w:numId="15">
    <w:abstractNumId w:val="8"/>
  </w:num>
  <w:num w:numId="16">
    <w:abstractNumId w:val="1"/>
  </w:num>
  <w:num w:numId="17">
    <w:abstractNumId w:val="3"/>
  </w:num>
  <w:num w:numId="18">
    <w:abstractNumId w:val="9"/>
  </w:num>
  <w:num w:numId="19">
    <w:abstractNumId w:val="2"/>
  </w:num>
  <w:num w:numId="20">
    <w:abstractNumId w:val="6"/>
  </w:num>
  <w:num w:numId="21">
    <w:abstractNumId w:val="1"/>
  </w:num>
  <w:num w:numId="22">
    <w:abstractNumId w:val="8"/>
  </w:num>
  <w:num w:numId="23">
    <w:abstractNumId w:val="8"/>
  </w:num>
  <w:num w:numId="24">
    <w:abstractNumId w:val="8"/>
  </w:num>
  <w:num w:numId="25">
    <w:abstractNumId w:val="8"/>
  </w:num>
  <w:num w:numId="26">
    <w:abstractNumId w:val="12"/>
  </w:num>
  <w:num w:numId="27">
    <w:abstractNumId w:val="13"/>
  </w:num>
  <w:num w:numId="28">
    <w:abstractNumId w:val="5"/>
  </w:num>
  <w:num w:numId="29">
    <w:abstractNumId w:val="7"/>
  </w:num>
  <w:num w:numId="30">
    <w:abstractNumId w:val="11"/>
  </w:num>
  <w:num w:numId="31">
    <w:abstractNumId w:val="10"/>
  </w:num>
  <w:num w:numId="32">
    <w:abstractNumId w:val="17"/>
  </w:num>
  <w:num w:numId="33">
    <w:abstractNumId w:val="16"/>
  </w:num>
  <w:num w:numId="34">
    <w:abstractNumId w:val="8"/>
  </w:num>
  <w:num w:numId="35">
    <w:abstractNumId w:val="4"/>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embedSystemFonts/>
  <w:saveSubsetFonts/>
  <w:mirrorMargins/>
  <w:attachedTemplate r:id="rId1"/>
  <w:documentProtection w:edit="readOnly" w:enforcement="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79C"/>
    <w:rsid w:val="00014097"/>
    <w:rsid w:val="00033F5D"/>
    <w:rsid w:val="000340BE"/>
    <w:rsid w:val="00057B7F"/>
    <w:rsid w:val="000666E6"/>
    <w:rsid w:val="00071084"/>
    <w:rsid w:val="000755B7"/>
    <w:rsid w:val="000F4446"/>
    <w:rsid w:val="00105F78"/>
    <w:rsid w:val="00132FB1"/>
    <w:rsid w:val="00134262"/>
    <w:rsid w:val="001447E9"/>
    <w:rsid w:val="00154DAE"/>
    <w:rsid w:val="0016589A"/>
    <w:rsid w:val="00171FAA"/>
    <w:rsid w:val="00177EA2"/>
    <w:rsid w:val="00181A4E"/>
    <w:rsid w:val="00183E41"/>
    <w:rsid w:val="001B04E5"/>
    <w:rsid w:val="001D7894"/>
    <w:rsid w:val="0020074F"/>
    <w:rsid w:val="00207284"/>
    <w:rsid w:val="0021244D"/>
    <w:rsid w:val="00220319"/>
    <w:rsid w:val="00225293"/>
    <w:rsid w:val="00232157"/>
    <w:rsid w:val="00242FEC"/>
    <w:rsid w:val="002649DA"/>
    <w:rsid w:val="00267C3E"/>
    <w:rsid w:val="00274AD1"/>
    <w:rsid w:val="00281362"/>
    <w:rsid w:val="0028593B"/>
    <w:rsid w:val="00290A6A"/>
    <w:rsid w:val="0029164F"/>
    <w:rsid w:val="002B0067"/>
    <w:rsid w:val="002B152A"/>
    <w:rsid w:val="002B679C"/>
    <w:rsid w:val="002C0724"/>
    <w:rsid w:val="002C5FE4"/>
    <w:rsid w:val="002D1FAB"/>
    <w:rsid w:val="002D2AB6"/>
    <w:rsid w:val="002E0044"/>
    <w:rsid w:val="002F79CD"/>
    <w:rsid w:val="00300E81"/>
    <w:rsid w:val="00304028"/>
    <w:rsid w:val="00306DEC"/>
    <w:rsid w:val="00373806"/>
    <w:rsid w:val="00373F29"/>
    <w:rsid w:val="00375858"/>
    <w:rsid w:val="00383ACA"/>
    <w:rsid w:val="003A0D48"/>
    <w:rsid w:val="003C258E"/>
    <w:rsid w:val="003C3294"/>
    <w:rsid w:val="003D22B4"/>
    <w:rsid w:val="003F122B"/>
    <w:rsid w:val="003F3DF1"/>
    <w:rsid w:val="003F506D"/>
    <w:rsid w:val="003F651E"/>
    <w:rsid w:val="003F7109"/>
    <w:rsid w:val="00461BCC"/>
    <w:rsid w:val="0046439C"/>
    <w:rsid w:val="00475D10"/>
    <w:rsid w:val="004843F1"/>
    <w:rsid w:val="005027CD"/>
    <w:rsid w:val="00524C83"/>
    <w:rsid w:val="0052785E"/>
    <w:rsid w:val="0053158E"/>
    <w:rsid w:val="00531B1B"/>
    <w:rsid w:val="00535D5D"/>
    <w:rsid w:val="00542029"/>
    <w:rsid w:val="0054516B"/>
    <w:rsid w:val="0056159F"/>
    <w:rsid w:val="0058232E"/>
    <w:rsid w:val="00587EAF"/>
    <w:rsid w:val="00592DBB"/>
    <w:rsid w:val="005937F4"/>
    <w:rsid w:val="00595F4F"/>
    <w:rsid w:val="005A2F18"/>
    <w:rsid w:val="005B29D3"/>
    <w:rsid w:val="005C6BB4"/>
    <w:rsid w:val="005D60FA"/>
    <w:rsid w:val="005E6AB3"/>
    <w:rsid w:val="005F626B"/>
    <w:rsid w:val="00600050"/>
    <w:rsid w:val="0063045B"/>
    <w:rsid w:val="00630E86"/>
    <w:rsid w:val="006310DE"/>
    <w:rsid w:val="00634C3E"/>
    <w:rsid w:val="00635275"/>
    <w:rsid w:val="006549A6"/>
    <w:rsid w:val="00664317"/>
    <w:rsid w:val="00671AA4"/>
    <w:rsid w:val="00684AE3"/>
    <w:rsid w:val="006A07A9"/>
    <w:rsid w:val="006A3A63"/>
    <w:rsid w:val="006A3B66"/>
    <w:rsid w:val="006A4490"/>
    <w:rsid w:val="006A48A5"/>
    <w:rsid w:val="006A5162"/>
    <w:rsid w:val="006B4052"/>
    <w:rsid w:val="006D328D"/>
    <w:rsid w:val="006D773F"/>
    <w:rsid w:val="006E0747"/>
    <w:rsid w:val="006F3E58"/>
    <w:rsid w:val="0071067C"/>
    <w:rsid w:val="00736E0E"/>
    <w:rsid w:val="007512A5"/>
    <w:rsid w:val="00757555"/>
    <w:rsid w:val="00757BCD"/>
    <w:rsid w:val="00770275"/>
    <w:rsid w:val="00781CB7"/>
    <w:rsid w:val="007A380D"/>
    <w:rsid w:val="007B6E7C"/>
    <w:rsid w:val="007D2A99"/>
    <w:rsid w:val="007E639B"/>
    <w:rsid w:val="007F2C4A"/>
    <w:rsid w:val="007F37E3"/>
    <w:rsid w:val="008045E3"/>
    <w:rsid w:val="008048D6"/>
    <w:rsid w:val="00832B16"/>
    <w:rsid w:val="00835117"/>
    <w:rsid w:val="00847D1F"/>
    <w:rsid w:val="00850CD4"/>
    <w:rsid w:val="00857DC7"/>
    <w:rsid w:val="008676F6"/>
    <w:rsid w:val="008748BC"/>
    <w:rsid w:val="008846CC"/>
    <w:rsid w:val="008A5CAB"/>
    <w:rsid w:val="008A721A"/>
    <w:rsid w:val="008B55BA"/>
    <w:rsid w:val="008C61F3"/>
    <w:rsid w:val="008E0E2A"/>
    <w:rsid w:val="008E5AB0"/>
    <w:rsid w:val="008F4EC4"/>
    <w:rsid w:val="0092089C"/>
    <w:rsid w:val="00924A15"/>
    <w:rsid w:val="00930AE9"/>
    <w:rsid w:val="00934429"/>
    <w:rsid w:val="00937635"/>
    <w:rsid w:val="00944C6F"/>
    <w:rsid w:val="00952655"/>
    <w:rsid w:val="009A17F3"/>
    <w:rsid w:val="009B3AA0"/>
    <w:rsid w:val="009C1366"/>
    <w:rsid w:val="009C32B8"/>
    <w:rsid w:val="009E6905"/>
    <w:rsid w:val="00A023A6"/>
    <w:rsid w:val="00A0639E"/>
    <w:rsid w:val="00A30E8F"/>
    <w:rsid w:val="00A47FEB"/>
    <w:rsid w:val="00A70C13"/>
    <w:rsid w:val="00A77A6E"/>
    <w:rsid w:val="00A82EB2"/>
    <w:rsid w:val="00A86478"/>
    <w:rsid w:val="00A91F6E"/>
    <w:rsid w:val="00AB1B8C"/>
    <w:rsid w:val="00AB60F0"/>
    <w:rsid w:val="00AC4D88"/>
    <w:rsid w:val="00AC7CC5"/>
    <w:rsid w:val="00AD46A7"/>
    <w:rsid w:val="00AE47CB"/>
    <w:rsid w:val="00AE56DB"/>
    <w:rsid w:val="00AE7B0C"/>
    <w:rsid w:val="00B02E0E"/>
    <w:rsid w:val="00B26B65"/>
    <w:rsid w:val="00B34615"/>
    <w:rsid w:val="00B40D82"/>
    <w:rsid w:val="00B52E20"/>
    <w:rsid w:val="00B5453C"/>
    <w:rsid w:val="00B63164"/>
    <w:rsid w:val="00B63F9C"/>
    <w:rsid w:val="00B6656B"/>
    <w:rsid w:val="00B67EF8"/>
    <w:rsid w:val="00B83292"/>
    <w:rsid w:val="00B90FFA"/>
    <w:rsid w:val="00B97738"/>
    <w:rsid w:val="00BB26FD"/>
    <w:rsid w:val="00BB49FD"/>
    <w:rsid w:val="00BB6E0D"/>
    <w:rsid w:val="00BB76EF"/>
    <w:rsid w:val="00BC42B1"/>
    <w:rsid w:val="00BD61F5"/>
    <w:rsid w:val="00BF27A7"/>
    <w:rsid w:val="00BF51CB"/>
    <w:rsid w:val="00C303D2"/>
    <w:rsid w:val="00C303F8"/>
    <w:rsid w:val="00C53962"/>
    <w:rsid w:val="00C60022"/>
    <w:rsid w:val="00C71DC7"/>
    <w:rsid w:val="00C82B7F"/>
    <w:rsid w:val="00CA6262"/>
    <w:rsid w:val="00CD4A56"/>
    <w:rsid w:val="00CE377E"/>
    <w:rsid w:val="00CE3AF9"/>
    <w:rsid w:val="00CF20E4"/>
    <w:rsid w:val="00CF6079"/>
    <w:rsid w:val="00CF6DB1"/>
    <w:rsid w:val="00CF6FC7"/>
    <w:rsid w:val="00D05C15"/>
    <w:rsid w:val="00D10C29"/>
    <w:rsid w:val="00D23F5A"/>
    <w:rsid w:val="00D27076"/>
    <w:rsid w:val="00D44627"/>
    <w:rsid w:val="00D516B4"/>
    <w:rsid w:val="00D51775"/>
    <w:rsid w:val="00D64441"/>
    <w:rsid w:val="00DB5A59"/>
    <w:rsid w:val="00DB7716"/>
    <w:rsid w:val="00DC0E42"/>
    <w:rsid w:val="00DD38A9"/>
    <w:rsid w:val="00DD3DD0"/>
    <w:rsid w:val="00DE13C4"/>
    <w:rsid w:val="00DE3501"/>
    <w:rsid w:val="00DE5AB4"/>
    <w:rsid w:val="00DE6CCA"/>
    <w:rsid w:val="00DF717C"/>
    <w:rsid w:val="00E01A0D"/>
    <w:rsid w:val="00E11E03"/>
    <w:rsid w:val="00E1614C"/>
    <w:rsid w:val="00E2514D"/>
    <w:rsid w:val="00E26FE4"/>
    <w:rsid w:val="00E31317"/>
    <w:rsid w:val="00E5098C"/>
    <w:rsid w:val="00E607A8"/>
    <w:rsid w:val="00E72EF0"/>
    <w:rsid w:val="00E97C52"/>
    <w:rsid w:val="00EB1AC1"/>
    <w:rsid w:val="00ED1169"/>
    <w:rsid w:val="00ED5843"/>
    <w:rsid w:val="00EE0DFF"/>
    <w:rsid w:val="00EF2112"/>
    <w:rsid w:val="00F01386"/>
    <w:rsid w:val="00F03116"/>
    <w:rsid w:val="00F032C5"/>
    <w:rsid w:val="00F05C31"/>
    <w:rsid w:val="00F318CB"/>
    <w:rsid w:val="00F5157E"/>
    <w:rsid w:val="00F5278A"/>
    <w:rsid w:val="00F762A6"/>
    <w:rsid w:val="00F853CF"/>
    <w:rsid w:val="00F91750"/>
    <w:rsid w:val="00F921C0"/>
    <w:rsid w:val="00FA0820"/>
    <w:rsid w:val="00FA720A"/>
    <w:rsid w:val="00FB0D07"/>
    <w:rsid w:val="00FC45DC"/>
    <w:rsid w:val="00FD1730"/>
    <w:rsid w:val="00FE1EB0"/>
    <w:rsid w:val="00FE6FEC"/>
    <w:rsid w:val="00FF3425"/>
    <w:rsid w:val="00FF3B6A"/>
    <w:rsid w:val="00FF6E94"/>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A82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Balk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alk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link w:val="GvdeMetniGirintisi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GvdeMetniGirintisi2">
    <w:name w:val="Body Text Indent 2"/>
    <w:basedOn w:val="Normal"/>
    <w:semiHidden/>
    <w:pPr>
      <w:ind w:firstLine="240"/>
    </w:pPr>
  </w:style>
  <w:style w:type="character" w:styleId="YerTutucuMetni">
    <w:name w:val="Placeholder Text"/>
    <w:basedOn w:val="VarsaylanParagrafYazTipi"/>
    <w:uiPriority w:val="99"/>
    <w:semiHidden/>
    <w:rsid w:val="00BD61F5"/>
    <w:rPr>
      <w:color w:val="808080"/>
    </w:rPr>
  </w:style>
  <w:style w:type="character" w:customStyle="1" w:styleId="GvdeMetniGirintisiChar">
    <w:name w:val="Gövde Metni Girintisi Char"/>
    <w:basedOn w:val="VarsaylanParagrafYazTipi"/>
    <w:link w:val="GvdeMetniGirintisi"/>
    <w:semiHidden/>
    <w:rsid w:val="00134262"/>
    <w:rPr>
      <w:rFonts w:eastAsia="Times New Roman"/>
      <w:kern w:val="14"/>
      <w:lang w:val="en-US" w:eastAsia="en-US"/>
    </w:rPr>
  </w:style>
  <w:style w:type="paragraph" w:styleId="ListeParagraf">
    <w:name w:val="List Paragraph"/>
    <w:basedOn w:val="Normal"/>
    <w:uiPriority w:val="34"/>
    <w:qFormat/>
    <w:rsid w:val="00134262"/>
    <w:pPr>
      <w:ind w:left="720"/>
      <w:contextualSpacing/>
    </w:pPr>
  </w:style>
  <w:style w:type="character" w:customStyle="1" w:styleId="stbilgiChar">
    <w:name w:val="Üstbilgi Char"/>
    <w:basedOn w:val="VarsaylanParagrafYazTipi"/>
    <w:link w:val="stbilgi"/>
    <w:uiPriority w:val="99"/>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paragraph" w:styleId="Dzeltme">
    <w:name w:val="Revision"/>
    <w:hidden/>
    <w:uiPriority w:val="99"/>
    <w:semiHidden/>
    <w:rsid w:val="00757555"/>
    <w:rPr>
      <w:lang w:val="en-GB" w:eastAsia="en-US"/>
    </w:rPr>
  </w:style>
  <w:style w:type="paragraph" w:customStyle="1" w:styleId="Text">
    <w:name w:val="Text"/>
    <w:basedOn w:val="Normal"/>
    <w:rsid w:val="005B29D3"/>
    <w:pPr>
      <w:autoSpaceDE w:val="0"/>
      <w:autoSpaceDN w:val="0"/>
      <w:spacing w:line="252" w:lineRule="auto"/>
      <w:ind w:firstLine="202"/>
      <w:jc w:val="both"/>
    </w:pPr>
    <w:rPr>
      <w:rFonts w:eastAsia="Times New Roman"/>
      <w:lang w:val="en-US"/>
    </w:rPr>
  </w:style>
  <w:style w:type="paragraph" w:customStyle="1" w:styleId="Affiliation">
    <w:name w:val="Affiliation"/>
    <w:rsid w:val="00306DEC"/>
    <w:pPr>
      <w:jc w:val="center"/>
    </w:pPr>
    <w:rPr>
      <w:rFonts w:eastAsia="Times New Roman"/>
      <w:lang w:val="en-US" w:eastAsia="en-US"/>
    </w:rPr>
  </w:style>
  <w:style w:type="paragraph" w:customStyle="1" w:styleId="Abstract">
    <w:name w:val="Abstract"/>
    <w:uiPriority w:val="99"/>
    <w:rsid w:val="00DD38A9"/>
    <w:pPr>
      <w:spacing w:after="200"/>
      <w:ind w:firstLine="274"/>
      <w:jc w:val="both"/>
    </w:pPr>
    <w:rPr>
      <w:rFonts w:eastAsia="Times New Roman"/>
      <w:b/>
      <w:bCs/>
      <w:sz w:val="18"/>
      <w:szCs w:val="18"/>
      <w:lang w:val="en-US" w:eastAsia="en-US"/>
    </w:rPr>
  </w:style>
  <w:style w:type="paragraph" w:customStyle="1" w:styleId="Reference">
    <w:name w:val="Reference"/>
    <w:basedOn w:val="Normal"/>
    <w:rsid w:val="00DD38A9"/>
    <w:pPr>
      <w:widowControl/>
      <w:tabs>
        <w:tab w:val="num" w:pos="360"/>
      </w:tabs>
      <w:jc w:val="both"/>
    </w:pPr>
    <w:rPr>
      <w:rFonts w:eastAsia="MS Mincho"/>
      <w:sz w:val="18"/>
      <w:szCs w:val="18"/>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Balk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alk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link w:val="GvdeMetniGirintisi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GvdeMetniGirintisi2">
    <w:name w:val="Body Text Indent 2"/>
    <w:basedOn w:val="Normal"/>
    <w:semiHidden/>
    <w:pPr>
      <w:ind w:firstLine="240"/>
    </w:pPr>
  </w:style>
  <w:style w:type="character" w:styleId="YerTutucuMetni">
    <w:name w:val="Placeholder Text"/>
    <w:basedOn w:val="VarsaylanParagrafYazTipi"/>
    <w:uiPriority w:val="99"/>
    <w:semiHidden/>
    <w:rsid w:val="00BD61F5"/>
    <w:rPr>
      <w:color w:val="808080"/>
    </w:rPr>
  </w:style>
  <w:style w:type="character" w:customStyle="1" w:styleId="GvdeMetniGirintisiChar">
    <w:name w:val="Gövde Metni Girintisi Char"/>
    <w:basedOn w:val="VarsaylanParagrafYazTipi"/>
    <w:link w:val="GvdeMetniGirintisi"/>
    <w:semiHidden/>
    <w:rsid w:val="00134262"/>
    <w:rPr>
      <w:rFonts w:eastAsia="Times New Roman"/>
      <w:kern w:val="14"/>
      <w:lang w:val="en-US" w:eastAsia="en-US"/>
    </w:rPr>
  </w:style>
  <w:style w:type="paragraph" w:styleId="ListeParagraf">
    <w:name w:val="List Paragraph"/>
    <w:basedOn w:val="Normal"/>
    <w:uiPriority w:val="34"/>
    <w:qFormat/>
    <w:rsid w:val="00134262"/>
    <w:pPr>
      <w:ind w:left="720"/>
      <w:contextualSpacing/>
    </w:pPr>
  </w:style>
  <w:style w:type="character" w:customStyle="1" w:styleId="stbilgiChar">
    <w:name w:val="Üstbilgi Char"/>
    <w:basedOn w:val="VarsaylanParagrafYazTipi"/>
    <w:link w:val="stbilgi"/>
    <w:uiPriority w:val="99"/>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paragraph" w:styleId="Dzeltme">
    <w:name w:val="Revision"/>
    <w:hidden/>
    <w:uiPriority w:val="99"/>
    <w:semiHidden/>
    <w:rsid w:val="00757555"/>
    <w:rPr>
      <w:lang w:val="en-GB" w:eastAsia="en-US"/>
    </w:rPr>
  </w:style>
  <w:style w:type="paragraph" w:customStyle="1" w:styleId="Text">
    <w:name w:val="Text"/>
    <w:basedOn w:val="Normal"/>
    <w:rsid w:val="005B29D3"/>
    <w:pPr>
      <w:autoSpaceDE w:val="0"/>
      <w:autoSpaceDN w:val="0"/>
      <w:spacing w:line="252" w:lineRule="auto"/>
      <w:ind w:firstLine="202"/>
      <w:jc w:val="both"/>
    </w:pPr>
    <w:rPr>
      <w:rFonts w:eastAsia="Times New Roman"/>
      <w:lang w:val="en-US"/>
    </w:rPr>
  </w:style>
  <w:style w:type="paragraph" w:customStyle="1" w:styleId="Affiliation">
    <w:name w:val="Affiliation"/>
    <w:rsid w:val="00306DEC"/>
    <w:pPr>
      <w:jc w:val="center"/>
    </w:pPr>
    <w:rPr>
      <w:rFonts w:eastAsia="Times New Roman"/>
      <w:lang w:val="en-US" w:eastAsia="en-US"/>
    </w:rPr>
  </w:style>
  <w:style w:type="paragraph" w:customStyle="1" w:styleId="Abstract">
    <w:name w:val="Abstract"/>
    <w:uiPriority w:val="99"/>
    <w:rsid w:val="00DD38A9"/>
    <w:pPr>
      <w:spacing w:after="200"/>
      <w:ind w:firstLine="274"/>
      <w:jc w:val="both"/>
    </w:pPr>
    <w:rPr>
      <w:rFonts w:eastAsia="Times New Roman"/>
      <w:b/>
      <w:bCs/>
      <w:sz w:val="18"/>
      <w:szCs w:val="18"/>
      <w:lang w:val="en-US" w:eastAsia="en-US"/>
    </w:rPr>
  </w:style>
  <w:style w:type="paragraph" w:customStyle="1" w:styleId="Reference">
    <w:name w:val="Reference"/>
    <w:basedOn w:val="Normal"/>
    <w:rsid w:val="00DD38A9"/>
    <w:pPr>
      <w:widowControl/>
      <w:tabs>
        <w:tab w:val="num" w:pos="360"/>
      </w:tabs>
      <w:jc w:val="both"/>
    </w:pPr>
    <w:rPr>
      <w:rFonts w:eastAsia="MS Mincho"/>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912C07D5-348E-4263-B6DB-F1913F3E6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0</TotalTime>
  <Pages>4</Pages>
  <Words>1126</Words>
  <Characters>6420</Characters>
  <Application>Microsoft Office Word</Application>
  <DocSecurity>0</DocSecurity>
  <Lines>53</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7531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Deniz Akçay</cp:lastModifiedBy>
  <cp:revision>2</cp:revision>
  <cp:lastPrinted>2023-06-07T11:09:00Z</cp:lastPrinted>
  <dcterms:created xsi:type="dcterms:W3CDTF">2025-01-23T13:38:00Z</dcterms:created>
  <dcterms:modified xsi:type="dcterms:W3CDTF">2025-01-23T13:38:00Z</dcterms:modified>
</cp:coreProperties>
</file>